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6E1BD" w14:textId="07AEF4AE" w:rsidR="008B769A" w:rsidRPr="0064307E" w:rsidRDefault="002413AE" w:rsidP="006443BA">
      <w:pPr>
        <w:jc w:val="center"/>
        <w:rPr>
          <w:rFonts w:ascii="Amasis MT Pro" w:hAnsi="Amasis MT Pro"/>
          <w:b/>
          <w:bCs/>
        </w:rPr>
      </w:pPr>
      <w:r w:rsidRPr="0064307E">
        <w:rPr>
          <w:rFonts w:ascii="Amasis MT Pro" w:hAnsi="Amasis MT Pro"/>
          <w:b/>
          <w:bCs/>
        </w:rPr>
        <w:t>Application Form 2026-2027</w:t>
      </w:r>
    </w:p>
    <w:p w14:paraId="042DA683" w14:textId="77777777" w:rsidR="003264BF" w:rsidRPr="0064307E" w:rsidRDefault="005B7153" w:rsidP="006443BA">
      <w:pPr>
        <w:jc w:val="center"/>
        <w:rPr>
          <w:rFonts w:ascii="Amasis MT Pro" w:hAnsi="Amasis MT Pro"/>
        </w:rPr>
      </w:pPr>
      <w:r w:rsidRPr="0064307E">
        <w:rPr>
          <w:rFonts w:ascii="Amasis MT Pro" w:hAnsi="Amasis MT Pro"/>
        </w:rPr>
        <w:t xml:space="preserve">Applicants should read </w:t>
      </w:r>
      <w:r w:rsidR="0053296A" w:rsidRPr="0064307E">
        <w:rPr>
          <w:rFonts w:ascii="Amasis MT Pro" w:hAnsi="Amasis MT Pro"/>
        </w:rPr>
        <w:t xml:space="preserve">the school’s Admission Policy which is available on </w:t>
      </w:r>
      <w:hyperlink r:id="rId10" w:history="1">
        <w:r w:rsidR="0053296A" w:rsidRPr="0064307E">
          <w:rPr>
            <w:rStyle w:val="Hyperlink"/>
            <w:rFonts w:ascii="Amasis MT Pro" w:hAnsi="Amasis MT Pro"/>
          </w:rPr>
          <w:t>www.knockbegcollege.ie</w:t>
        </w:r>
      </w:hyperlink>
      <w:r w:rsidR="0053296A" w:rsidRPr="0064307E">
        <w:rPr>
          <w:rFonts w:ascii="Amasis MT Pro" w:hAnsi="Amasis MT Pro"/>
        </w:rPr>
        <w:t xml:space="preserve"> prior to completing this form</w:t>
      </w:r>
    </w:p>
    <w:p w14:paraId="17F1336E" w14:textId="77777777" w:rsidR="003264BF" w:rsidRPr="0064307E" w:rsidRDefault="003264BF" w:rsidP="006443BA">
      <w:pPr>
        <w:jc w:val="center"/>
        <w:rPr>
          <w:rFonts w:ascii="Amasis MT Pro" w:hAnsi="Amasis MT Pro"/>
        </w:rPr>
      </w:pPr>
    </w:p>
    <w:tbl>
      <w:tblPr>
        <w:tblStyle w:val="TableGrid"/>
        <w:tblW w:w="9524" w:type="dxa"/>
        <w:tblLook w:val="04A0" w:firstRow="1" w:lastRow="0" w:firstColumn="1" w:lastColumn="0" w:noHBand="0" w:noVBand="1"/>
      </w:tblPr>
      <w:tblGrid>
        <w:gridCol w:w="4762"/>
        <w:gridCol w:w="4762"/>
      </w:tblGrid>
      <w:tr w:rsidR="003C3D26" w:rsidRPr="0064307E" w14:paraId="5BE85F9D" w14:textId="77777777" w:rsidTr="00F4013C">
        <w:trPr>
          <w:trHeight w:val="567"/>
        </w:trPr>
        <w:tc>
          <w:tcPr>
            <w:tcW w:w="9524" w:type="dxa"/>
            <w:gridSpan w:val="2"/>
            <w:vAlign w:val="center"/>
          </w:tcPr>
          <w:p w14:paraId="30BCF3F9" w14:textId="54722F00" w:rsidR="003C3D26" w:rsidRPr="0064307E" w:rsidRDefault="003C3D26" w:rsidP="0070732B">
            <w:pPr>
              <w:pStyle w:val="ListParagraph"/>
              <w:numPr>
                <w:ilvl w:val="0"/>
                <w:numId w:val="41"/>
              </w:numPr>
              <w:rPr>
                <w:rFonts w:ascii="Amasis MT Pro" w:hAnsi="Amasis MT Pro"/>
                <w:b/>
                <w:bCs/>
              </w:rPr>
            </w:pPr>
            <w:r w:rsidRPr="0064307E">
              <w:rPr>
                <w:rFonts w:ascii="Amasis MT Pro" w:hAnsi="Amasis MT Pro"/>
                <w:b/>
                <w:bCs/>
              </w:rPr>
              <w:t>Student</w:t>
            </w:r>
            <w:r w:rsidR="002A24ED" w:rsidRPr="0064307E">
              <w:rPr>
                <w:rFonts w:ascii="Amasis MT Pro" w:hAnsi="Amasis MT Pro"/>
                <w:b/>
                <w:bCs/>
              </w:rPr>
              <w:t xml:space="preserve"> Details</w:t>
            </w:r>
          </w:p>
        </w:tc>
      </w:tr>
      <w:tr w:rsidR="002A24ED" w:rsidRPr="0064307E" w14:paraId="22DB5405" w14:textId="77777777" w:rsidTr="006A387C">
        <w:trPr>
          <w:trHeight w:val="567"/>
        </w:trPr>
        <w:tc>
          <w:tcPr>
            <w:tcW w:w="4762" w:type="dxa"/>
            <w:vAlign w:val="center"/>
          </w:tcPr>
          <w:p w14:paraId="05C53CF1" w14:textId="73811713" w:rsidR="002A24ED" w:rsidRPr="0064307E" w:rsidRDefault="002A24ED" w:rsidP="001A7416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Forename(s): </w:t>
            </w:r>
          </w:p>
        </w:tc>
        <w:tc>
          <w:tcPr>
            <w:tcW w:w="4762" w:type="dxa"/>
            <w:vAlign w:val="center"/>
          </w:tcPr>
          <w:p w14:paraId="7ABF959B" w14:textId="3BAF281A" w:rsidR="002A24ED" w:rsidRPr="0064307E" w:rsidRDefault="002A24ED" w:rsidP="001A7416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Surname: </w:t>
            </w:r>
          </w:p>
        </w:tc>
      </w:tr>
      <w:tr w:rsidR="002A24ED" w:rsidRPr="0064307E" w14:paraId="2184E24F" w14:textId="77777777" w:rsidTr="006A387C">
        <w:trPr>
          <w:trHeight w:val="567"/>
        </w:trPr>
        <w:tc>
          <w:tcPr>
            <w:tcW w:w="4762" w:type="dxa"/>
            <w:vAlign w:val="center"/>
          </w:tcPr>
          <w:p w14:paraId="7CA8E0CC" w14:textId="7746C1F0" w:rsidR="001A7416" w:rsidRPr="0064307E" w:rsidRDefault="00107384" w:rsidP="001A7416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Date of Birth:</w:t>
            </w:r>
          </w:p>
        </w:tc>
        <w:tc>
          <w:tcPr>
            <w:tcW w:w="4762" w:type="dxa"/>
            <w:vAlign w:val="center"/>
          </w:tcPr>
          <w:p w14:paraId="75C4FF59" w14:textId="49A25419" w:rsidR="002A24ED" w:rsidRPr="0064307E" w:rsidRDefault="00107384" w:rsidP="001A7416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PPS Number: </w:t>
            </w:r>
          </w:p>
        </w:tc>
      </w:tr>
      <w:tr w:rsidR="002A24ED" w:rsidRPr="0064307E" w14:paraId="68816E4F" w14:textId="77777777" w:rsidTr="006A387C">
        <w:trPr>
          <w:trHeight w:val="567"/>
        </w:trPr>
        <w:tc>
          <w:tcPr>
            <w:tcW w:w="4762" w:type="dxa"/>
            <w:vAlign w:val="center"/>
          </w:tcPr>
          <w:p w14:paraId="01EAB69D" w14:textId="0FAF4ABB" w:rsidR="002A24ED" w:rsidRPr="0064307E" w:rsidRDefault="0047679D" w:rsidP="001A7416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Nationality:  </w:t>
            </w:r>
          </w:p>
        </w:tc>
        <w:tc>
          <w:tcPr>
            <w:tcW w:w="4762" w:type="dxa"/>
            <w:vAlign w:val="center"/>
          </w:tcPr>
          <w:p w14:paraId="246C4435" w14:textId="50A74281" w:rsidR="002A24ED" w:rsidRPr="0064307E" w:rsidRDefault="001A7416" w:rsidP="001A7416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Religion:</w:t>
            </w:r>
          </w:p>
        </w:tc>
      </w:tr>
      <w:tr w:rsidR="00F4013C" w:rsidRPr="0064307E" w14:paraId="48724615" w14:textId="77777777" w:rsidTr="006A387C">
        <w:trPr>
          <w:trHeight w:val="567"/>
        </w:trPr>
        <w:tc>
          <w:tcPr>
            <w:tcW w:w="4762" w:type="dxa"/>
            <w:vMerge w:val="restart"/>
          </w:tcPr>
          <w:p w14:paraId="5BE08D08" w14:textId="77777777" w:rsidR="00F4013C" w:rsidRPr="0064307E" w:rsidRDefault="00F4013C" w:rsidP="003D34B5">
            <w:pPr>
              <w:rPr>
                <w:rFonts w:ascii="Amasis MT Pro" w:hAnsi="Amasis MT Pro"/>
              </w:rPr>
            </w:pPr>
          </w:p>
          <w:p w14:paraId="4871C15D" w14:textId="2A495F7A" w:rsidR="00F4013C" w:rsidRPr="0064307E" w:rsidRDefault="00F4013C" w:rsidP="003D34B5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Home Address (including eircode):</w:t>
            </w:r>
          </w:p>
        </w:tc>
        <w:tc>
          <w:tcPr>
            <w:tcW w:w="4762" w:type="dxa"/>
            <w:vAlign w:val="center"/>
          </w:tcPr>
          <w:p w14:paraId="4F13DF81" w14:textId="0F1BAE2B" w:rsidR="00F4013C" w:rsidRPr="0064307E" w:rsidRDefault="00F4013C" w:rsidP="00774C55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AA64A3" wp14:editId="70252721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-6985</wp:posOffset>
                      </wp:positionV>
                      <wp:extent cx="179705" cy="171450"/>
                      <wp:effectExtent l="0" t="0" r="10795" b="19050"/>
                      <wp:wrapNone/>
                      <wp:docPr id="178281424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906C9" id="Rectangle 2" o:spid="_x0000_s1026" style="position:absolute;margin-left:165.55pt;margin-top:-.55pt;width:14.1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" fillcolor="white [3212]" strokecolor="black [480]" strokeweight=".5pt"/>
                  </w:pict>
                </mc:Fallback>
              </mc:AlternateContent>
            </w: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330CFDE" wp14:editId="5E95DC33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-635</wp:posOffset>
                      </wp:positionV>
                      <wp:extent cx="179705" cy="171450"/>
                      <wp:effectExtent l="0" t="0" r="10795" b="19050"/>
                      <wp:wrapNone/>
                      <wp:docPr id="118248432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D8DD7" id="Rectangle 2" o:spid="_x0000_s1026" style="position:absolute;margin-left:95.65pt;margin-top:-.05pt;width:14.1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" fillcolor="white [3212]" strokecolor="black [480]" strokeweight=".5pt"/>
                  </w:pict>
                </mc:Fallback>
              </mc:AlternateContent>
            </w:r>
            <w:r w:rsidRPr="0064307E">
              <w:rPr>
                <w:rFonts w:ascii="Amasis MT Pro" w:hAnsi="Amasis MT Pro"/>
              </w:rPr>
              <w:t xml:space="preserve">Medical Card:    Yes                   No    </w:t>
            </w:r>
          </w:p>
        </w:tc>
      </w:tr>
      <w:tr w:rsidR="00F4013C" w:rsidRPr="0064307E" w14:paraId="5FAE0B44" w14:textId="77777777" w:rsidTr="00F4013C">
        <w:trPr>
          <w:trHeight w:val="1721"/>
        </w:trPr>
        <w:tc>
          <w:tcPr>
            <w:tcW w:w="4762" w:type="dxa"/>
            <w:vMerge/>
            <w:vAlign w:val="center"/>
          </w:tcPr>
          <w:p w14:paraId="62F774E2" w14:textId="77777777" w:rsidR="00F4013C" w:rsidRPr="0064307E" w:rsidRDefault="00F4013C" w:rsidP="00774C55">
            <w:pPr>
              <w:rPr>
                <w:rFonts w:ascii="Amasis MT Pro" w:hAnsi="Amasis MT Pro"/>
              </w:rPr>
            </w:pPr>
          </w:p>
        </w:tc>
        <w:tc>
          <w:tcPr>
            <w:tcW w:w="4762" w:type="dxa"/>
          </w:tcPr>
          <w:p w14:paraId="6A9B4AB5" w14:textId="77777777" w:rsidR="00F4013C" w:rsidRPr="0064307E" w:rsidRDefault="00F4013C" w:rsidP="003D34B5">
            <w:pPr>
              <w:rPr>
                <w:rFonts w:ascii="Amasis MT Pro" w:hAnsi="Amasis MT Pro"/>
              </w:rPr>
            </w:pPr>
          </w:p>
          <w:p w14:paraId="4A4BF976" w14:textId="628DE2B6" w:rsidR="00F4013C" w:rsidRPr="0064307E" w:rsidRDefault="00F4013C" w:rsidP="003D34B5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Medical Conditions (if any):</w:t>
            </w:r>
          </w:p>
        </w:tc>
      </w:tr>
      <w:tr w:rsidR="00742BDE" w:rsidRPr="0064307E" w14:paraId="3FC7EA82" w14:textId="77777777" w:rsidTr="00FB6BB1">
        <w:trPr>
          <w:trHeight w:val="567"/>
        </w:trPr>
        <w:tc>
          <w:tcPr>
            <w:tcW w:w="9524" w:type="dxa"/>
            <w:gridSpan w:val="2"/>
            <w:vAlign w:val="center"/>
          </w:tcPr>
          <w:p w14:paraId="62D9EEBE" w14:textId="77777777" w:rsidR="00742BDE" w:rsidRDefault="00742BDE" w:rsidP="003D34B5">
            <w:pPr>
              <w:rPr>
                <w:rFonts w:ascii="Amasis MT Pro" w:hAnsi="Amasis MT Pro"/>
              </w:rPr>
            </w:pPr>
          </w:p>
          <w:p w14:paraId="4C504576" w14:textId="46CA8841" w:rsidR="00742BDE" w:rsidRDefault="00742BDE" w:rsidP="003D34B5">
            <w:pPr>
              <w:rPr>
                <w:rFonts w:ascii="Amasis MT Pro" w:hAnsi="Amasis MT Pro"/>
              </w:rPr>
            </w:pPr>
            <w:r>
              <w:rPr>
                <w:rFonts w:ascii="Amasis MT Pro" w:hAnsi="Amasis MT Pro"/>
              </w:rPr>
              <w:t>Name of any sibling who attend or have attended our school:</w:t>
            </w:r>
          </w:p>
          <w:p w14:paraId="2774BA45" w14:textId="77777777" w:rsidR="00742BDE" w:rsidRDefault="00742BDE" w:rsidP="003D34B5">
            <w:pPr>
              <w:rPr>
                <w:rFonts w:ascii="Amasis MT Pro" w:hAnsi="Amasis MT Pro"/>
              </w:rPr>
            </w:pPr>
          </w:p>
          <w:p w14:paraId="51131732" w14:textId="77777777" w:rsidR="00742BDE" w:rsidRDefault="00742BDE" w:rsidP="003D34B5">
            <w:pPr>
              <w:rPr>
                <w:rFonts w:ascii="Amasis MT Pro" w:hAnsi="Amasis MT Pro"/>
              </w:rPr>
            </w:pPr>
          </w:p>
          <w:p w14:paraId="4CB4665D" w14:textId="5ADD2224" w:rsidR="00742BDE" w:rsidRPr="0064307E" w:rsidRDefault="00742BDE" w:rsidP="003D34B5">
            <w:pPr>
              <w:rPr>
                <w:rFonts w:ascii="Amasis MT Pro" w:hAnsi="Amasis MT Pro"/>
              </w:rPr>
            </w:pPr>
          </w:p>
        </w:tc>
      </w:tr>
    </w:tbl>
    <w:p w14:paraId="55D1077D" w14:textId="77777777" w:rsidR="000026F0" w:rsidRPr="0064307E" w:rsidRDefault="000026F0" w:rsidP="006443BA">
      <w:pPr>
        <w:jc w:val="center"/>
        <w:rPr>
          <w:rFonts w:ascii="Amasis MT Pro" w:hAnsi="Amasis MT Pro"/>
          <w:sz w:val="10"/>
          <w:szCs w:val="10"/>
        </w:rPr>
      </w:pPr>
    </w:p>
    <w:tbl>
      <w:tblPr>
        <w:tblStyle w:val="TableGrid"/>
        <w:tblW w:w="9524" w:type="dxa"/>
        <w:tblLook w:val="04A0" w:firstRow="1" w:lastRow="0" w:firstColumn="1" w:lastColumn="0" w:noHBand="0" w:noVBand="1"/>
      </w:tblPr>
      <w:tblGrid>
        <w:gridCol w:w="4592"/>
        <w:gridCol w:w="340"/>
        <w:gridCol w:w="4592"/>
      </w:tblGrid>
      <w:tr w:rsidR="002108FF" w:rsidRPr="0064307E" w14:paraId="6A3E5A08" w14:textId="77777777" w:rsidTr="002108FF">
        <w:trPr>
          <w:trHeight w:val="1144"/>
        </w:trPr>
        <w:tc>
          <w:tcPr>
            <w:tcW w:w="9524" w:type="dxa"/>
            <w:gridSpan w:val="3"/>
            <w:vAlign w:val="center"/>
          </w:tcPr>
          <w:p w14:paraId="3748AD7B" w14:textId="1F4673C9" w:rsidR="00F4013C" w:rsidRDefault="002108FF" w:rsidP="00F4013C">
            <w:pPr>
              <w:pStyle w:val="ListParagraph"/>
              <w:numPr>
                <w:ilvl w:val="0"/>
                <w:numId w:val="41"/>
              </w:numPr>
              <w:rPr>
                <w:rFonts w:ascii="Amasis MT Pro" w:hAnsi="Amasis MT Pro"/>
                <w:b/>
                <w:bCs/>
              </w:rPr>
            </w:pPr>
            <w:r w:rsidRPr="0064307E">
              <w:rPr>
                <w:rFonts w:ascii="Amasis MT Pro" w:hAnsi="Amasis MT Pro"/>
                <w:b/>
                <w:bCs/>
              </w:rPr>
              <w:t>Parent/Guardian Details</w:t>
            </w:r>
          </w:p>
          <w:p w14:paraId="380235E8" w14:textId="77777777" w:rsidR="00F4013C" w:rsidRPr="00F4013C" w:rsidRDefault="00F4013C" w:rsidP="00F4013C">
            <w:pPr>
              <w:ind w:left="360"/>
              <w:rPr>
                <w:rFonts w:ascii="Amasis MT Pro" w:hAnsi="Amasis MT Pro"/>
                <w:b/>
                <w:bCs/>
                <w:sz w:val="12"/>
                <w:szCs w:val="12"/>
              </w:rPr>
            </w:pPr>
          </w:p>
          <w:p w14:paraId="15013441" w14:textId="1D4F526D" w:rsidR="002108FF" w:rsidRPr="0064307E" w:rsidRDefault="002108FF" w:rsidP="002435A3">
            <w:pPr>
              <w:rPr>
                <w:rFonts w:ascii="Amasis MT Pro" w:hAnsi="Amasis MT Pro"/>
                <w:b/>
                <w:bCs/>
              </w:rPr>
            </w:pPr>
            <w:r>
              <w:rPr>
                <w:rFonts w:ascii="Amasis MT Pro" w:hAnsi="Amasis MT Pro"/>
              </w:rPr>
              <w:t>(</w:t>
            </w:r>
            <w:r w:rsidRPr="002108FF">
              <w:rPr>
                <w:rFonts w:ascii="Amasis MT Pro" w:hAnsi="Amasis MT Pro"/>
              </w:rPr>
              <w:t xml:space="preserve">If either parent is </w:t>
            </w:r>
            <w:r w:rsidR="00F4013C" w:rsidRPr="002108FF">
              <w:rPr>
                <w:rFonts w:ascii="Amasis MT Pro" w:hAnsi="Amasis MT Pro"/>
              </w:rPr>
              <w:t>deceased,</w:t>
            </w:r>
            <w:r w:rsidRPr="002108FF">
              <w:rPr>
                <w:rFonts w:ascii="Amasis MT Pro" w:hAnsi="Amasis MT Pro"/>
              </w:rPr>
              <w:t xml:space="preserve"> please enter RIP in place of their name together with the year of death</w:t>
            </w:r>
            <w:r>
              <w:rPr>
                <w:rFonts w:ascii="Amasis MT Pro" w:hAnsi="Amasis MT Pro"/>
              </w:rPr>
              <w:t>)</w:t>
            </w:r>
          </w:p>
        </w:tc>
      </w:tr>
      <w:tr w:rsidR="00744285" w:rsidRPr="0064307E" w14:paraId="7D4E6DB2" w14:textId="77777777" w:rsidTr="00FB6BB1">
        <w:trPr>
          <w:trHeight w:val="567"/>
        </w:trPr>
        <w:tc>
          <w:tcPr>
            <w:tcW w:w="4592" w:type="dxa"/>
            <w:vAlign w:val="center"/>
          </w:tcPr>
          <w:p w14:paraId="7510DC7D" w14:textId="528FC066" w:rsidR="00744285" w:rsidRPr="0064307E" w:rsidRDefault="00744285" w:rsidP="009D678F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Mother’s Name:</w:t>
            </w:r>
          </w:p>
        </w:tc>
        <w:tc>
          <w:tcPr>
            <w:tcW w:w="340" w:type="dxa"/>
            <w:vMerge w:val="restart"/>
            <w:vAlign w:val="center"/>
          </w:tcPr>
          <w:p w14:paraId="22E7A3B8" w14:textId="77777777" w:rsidR="00744285" w:rsidRPr="0064307E" w:rsidRDefault="00744285" w:rsidP="009D678F">
            <w:pPr>
              <w:rPr>
                <w:rFonts w:ascii="Amasis MT Pro" w:hAnsi="Amasis MT Pro"/>
              </w:rPr>
            </w:pPr>
          </w:p>
        </w:tc>
        <w:tc>
          <w:tcPr>
            <w:tcW w:w="4592" w:type="dxa"/>
            <w:vAlign w:val="center"/>
          </w:tcPr>
          <w:p w14:paraId="2B808A82" w14:textId="4E61BBB8" w:rsidR="00744285" w:rsidRPr="0064307E" w:rsidRDefault="00744285" w:rsidP="009D678F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Father’s Name:</w:t>
            </w:r>
          </w:p>
        </w:tc>
      </w:tr>
      <w:tr w:rsidR="00744285" w:rsidRPr="0064307E" w14:paraId="33A89B58" w14:textId="77777777" w:rsidTr="00FB6BB1">
        <w:trPr>
          <w:trHeight w:val="567"/>
        </w:trPr>
        <w:tc>
          <w:tcPr>
            <w:tcW w:w="4592" w:type="dxa"/>
            <w:vAlign w:val="center"/>
          </w:tcPr>
          <w:p w14:paraId="44D34903" w14:textId="147BAC5F" w:rsidR="00744285" w:rsidRPr="0064307E" w:rsidRDefault="00744285" w:rsidP="009D678F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Maiden Name:</w:t>
            </w:r>
          </w:p>
        </w:tc>
        <w:tc>
          <w:tcPr>
            <w:tcW w:w="340" w:type="dxa"/>
            <w:vMerge/>
            <w:vAlign w:val="center"/>
          </w:tcPr>
          <w:p w14:paraId="78A4E1F6" w14:textId="77777777" w:rsidR="00744285" w:rsidRPr="0064307E" w:rsidRDefault="00744285" w:rsidP="009D678F">
            <w:pPr>
              <w:rPr>
                <w:rFonts w:ascii="Amasis MT Pro" w:hAnsi="Amasis MT Pro"/>
              </w:rPr>
            </w:pPr>
          </w:p>
        </w:tc>
        <w:tc>
          <w:tcPr>
            <w:tcW w:w="4592" w:type="dxa"/>
            <w:vAlign w:val="center"/>
          </w:tcPr>
          <w:p w14:paraId="687D8D74" w14:textId="68EBBCB6" w:rsidR="00744285" w:rsidRPr="0064307E" w:rsidRDefault="00744285" w:rsidP="009D678F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Mobile No:</w:t>
            </w:r>
          </w:p>
        </w:tc>
      </w:tr>
      <w:tr w:rsidR="00744285" w:rsidRPr="0064307E" w14:paraId="7A7B898A" w14:textId="77777777" w:rsidTr="00FB6BB1">
        <w:trPr>
          <w:trHeight w:val="567"/>
        </w:trPr>
        <w:tc>
          <w:tcPr>
            <w:tcW w:w="4592" w:type="dxa"/>
            <w:vAlign w:val="center"/>
          </w:tcPr>
          <w:p w14:paraId="665C50A3" w14:textId="3276908E" w:rsidR="00744285" w:rsidRPr="0064307E" w:rsidRDefault="00744285" w:rsidP="009D678F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Mobile No:</w:t>
            </w:r>
          </w:p>
        </w:tc>
        <w:tc>
          <w:tcPr>
            <w:tcW w:w="340" w:type="dxa"/>
            <w:vMerge/>
            <w:vAlign w:val="center"/>
          </w:tcPr>
          <w:p w14:paraId="7E8E7CF7" w14:textId="77777777" w:rsidR="00744285" w:rsidRPr="0064307E" w:rsidRDefault="00744285" w:rsidP="009D678F">
            <w:pPr>
              <w:rPr>
                <w:rFonts w:ascii="Amasis MT Pro" w:hAnsi="Amasis MT Pro"/>
              </w:rPr>
            </w:pPr>
          </w:p>
        </w:tc>
        <w:tc>
          <w:tcPr>
            <w:tcW w:w="4592" w:type="dxa"/>
            <w:vAlign w:val="center"/>
          </w:tcPr>
          <w:p w14:paraId="3B5D0452" w14:textId="58A0AFB6" w:rsidR="00744285" w:rsidRPr="0064307E" w:rsidRDefault="00744285" w:rsidP="009D678F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Email:</w:t>
            </w:r>
          </w:p>
        </w:tc>
      </w:tr>
      <w:tr w:rsidR="00CD233A" w:rsidRPr="0064307E" w14:paraId="344E6A6C" w14:textId="77777777" w:rsidTr="00FB6BB1">
        <w:trPr>
          <w:trHeight w:val="567"/>
        </w:trPr>
        <w:tc>
          <w:tcPr>
            <w:tcW w:w="4592" w:type="dxa"/>
            <w:vAlign w:val="center"/>
          </w:tcPr>
          <w:p w14:paraId="70586579" w14:textId="7B6C8E74" w:rsidR="00CD233A" w:rsidRPr="0064307E" w:rsidRDefault="00CD233A" w:rsidP="00CD233A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Email:</w:t>
            </w:r>
          </w:p>
        </w:tc>
        <w:tc>
          <w:tcPr>
            <w:tcW w:w="340" w:type="dxa"/>
            <w:vMerge/>
            <w:vAlign w:val="center"/>
          </w:tcPr>
          <w:p w14:paraId="0A39B3FE" w14:textId="77777777" w:rsidR="00CD233A" w:rsidRPr="0064307E" w:rsidRDefault="00CD233A" w:rsidP="00CD233A">
            <w:pPr>
              <w:rPr>
                <w:rFonts w:ascii="Amasis MT Pro" w:hAnsi="Amasis MT Pro"/>
              </w:rPr>
            </w:pPr>
          </w:p>
        </w:tc>
        <w:tc>
          <w:tcPr>
            <w:tcW w:w="4592" w:type="dxa"/>
            <w:vAlign w:val="center"/>
          </w:tcPr>
          <w:p w14:paraId="75E3E2F0" w14:textId="77777777" w:rsidR="00E66E6D" w:rsidRDefault="0064307E" w:rsidP="00CD233A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3C853A" wp14:editId="245035CF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3175</wp:posOffset>
                      </wp:positionV>
                      <wp:extent cx="179705" cy="171450"/>
                      <wp:effectExtent l="0" t="0" r="10795" b="19050"/>
                      <wp:wrapNone/>
                      <wp:docPr id="177916363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3B01D" id="Rectangle 2" o:spid="_x0000_s1026" style="position:absolute;margin-left:184.8pt;margin-top:.25pt;width:14.1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" fillcolor="white [3212]" strokecolor="black [480]" strokeweight=".5pt"/>
                  </w:pict>
                </mc:Fallback>
              </mc:AlternateContent>
            </w: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6C196D" wp14:editId="4FB39B35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1270</wp:posOffset>
                      </wp:positionV>
                      <wp:extent cx="179705" cy="171450"/>
                      <wp:effectExtent l="0" t="0" r="10795" b="19050"/>
                      <wp:wrapNone/>
                      <wp:docPr id="74179428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C6036" id="Rectangle 2" o:spid="_x0000_s1026" style="position:absolute;margin-left:124.2pt;margin-top:.1pt;width:14.1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" fillcolor="white [3212]" strokecolor="black [480]" strokeweight=".5pt"/>
                  </w:pict>
                </mc:Fallback>
              </mc:AlternateContent>
            </w:r>
            <w:r w:rsidR="00CD233A" w:rsidRPr="0064307E">
              <w:rPr>
                <w:rFonts w:ascii="Amasis MT Pro" w:hAnsi="Amasis MT Pro"/>
              </w:rPr>
              <w:t>Father</w:t>
            </w:r>
            <w:r w:rsidR="00E66E6D">
              <w:rPr>
                <w:rFonts w:ascii="Amasis MT Pro" w:hAnsi="Amasis MT Pro"/>
              </w:rPr>
              <w:t xml:space="preserve"> or Grandfather </w:t>
            </w:r>
          </w:p>
          <w:p w14:paraId="62BAD370" w14:textId="7ECB3519" w:rsidR="00CD233A" w:rsidRPr="0064307E" w:rsidRDefault="00CD233A" w:rsidP="00CD233A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 a Past Pupil:    </w:t>
            </w:r>
            <w:r w:rsidR="00E66E6D">
              <w:rPr>
                <w:rFonts w:ascii="Amasis MT Pro" w:hAnsi="Amasis MT Pro"/>
              </w:rPr>
              <w:t xml:space="preserve">                  </w:t>
            </w:r>
            <w:r w:rsidRPr="0064307E">
              <w:rPr>
                <w:rFonts w:ascii="Amasis MT Pro" w:hAnsi="Amasis MT Pro"/>
              </w:rPr>
              <w:t xml:space="preserve">Yes               </w:t>
            </w:r>
            <w:r w:rsidR="00E66E6D">
              <w:rPr>
                <w:rFonts w:ascii="Amasis MT Pro" w:hAnsi="Amasis MT Pro"/>
              </w:rPr>
              <w:t xml:space="preserve"> </w:t>
            </w:r>
            <w:r w:rsidRPr="0064307E">
              <w:rPr>
                <w:rFonts w:ascii="Amasis MT Pro" w:hAnsi="Amasis MT Pro"/>
              </w:rPr>
              <w:t>No</w:t>
            </w:r>
          </w:p>
        </w:tc>
      </w:tr>
      <w:tr w:rsidR="00744285" w:rsidRPr="0064307E" w14:paraId="4E04F9E7" w14:textId="77777777" w:rsidTr="00FB6BB1">
        <w:trPr>
          <w:trHeight w:val="1721"/>
        </w:trPr>
        <w:tc>
          <w:tcPr>
            <w:tcW w:w="4592" w:type="dxa"/>
            <w:tcBorders>
              <w:bottom w:val="single" w:sz="4" w:space="0" w:color="auto"/>
            </w:tcBorders>
          </w:tcPr>
          <w:p w14:paraId="34BF082E" w14:textId="77777777" w:rsidR="00744285" w:rsidRPr="0064307E" w:rsidRDefault="00744285" w:rsidP="00744285">
            <w:pPr>
              <w:rPr>
                <w:rFonts w:ascii="Amasis MT Pro" w:hAnsi="Amasis MT Pro"/>
              </w:rPr>
            </w:pPr>
          </w:p>
          <w:p w14:paraId="3F5578F1" w14:textId="539275D3" w:rsidR="00744285" w:rsidRPr="0064307E" w:rsidRDefault="00744285" w:rsidP="00744285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Address (if different from above):</w:t>
            </w:r>
          </w:p>
        </w:tc>
        <w:tc>
          <w:tcPr>
            <w:tcW w:w="340" w:type="dxa"/>
            <w:vMerge/>
            <w:tcBorders>
              <w:bottom w:val="single" w:sz="4" w:space="0" w:color="auto"/>
            </w:tcBorders>
            <w:vAlign w:val="center"/>
          </w:tcPr>
          <w:p w14:paraId="4D0D88DF" w14:textId="77777777" w:rsidR="00744285" w:rsidRPr="0064307E" w:rsidRDefault="00744285" w:rsidP="009D678F">
            <w:pPr>
              <w:rPr>
                <w:rFonts w:ascii="Amasis MT Pro" w:hAnsi="Amasis MT Pro"/>
              </w:rPr>
            </w:pPr>
          </w:p>
        </w:tc>
        <w:tc>
          <w:tcPr>
            <w:tcW w:w="4592" w:type="dxa"/>
            <w:tcBorders>
              <w:bottom w:val="single" w:sz="4" w:space="0" w:color="auto"/>
            </w:tcBorders>
          </w:tcPr>
          <w:p w14:paraId="1DFD7173" w14:textId="77777777" w:rsidR="00263AE1" w:rsidRPr="0064307E" w:rsidRDefault="00263AE1" w:rsidP="00263AE1">
            <w:pPr>
              <w:rPr>
                <w:rFonts w:ascii="Amasis MT Pro" w:hAnsi="Amasis MT Pro"/>
              </w:rPr>
            </w:pPr>
          </w:p>
          <w:p w14:paraId="1B48AC41" w14:textId="2D07C42B" w:rsidR="00744285" w:rsidRPr="0064307E" w:rsidRDefault="00263AE1" w:rsidP="00263AE1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Address (if different from above):</w:t>
            </w:r>
          </w:p>
        </w:tc>
      </w:tr>
    </w:tbl>
    <w:p w14:paraId="2B0C0DC6" w14:textId="4C79ED1D" w:rsidR="00686EA7" w:rsidRPr="0064307E" w:rsidRDefault="005B7153" w:rsidP="00F4013C">
      <w:pPr>
        <w:rPr>
          <w:rFonts w:ascii="Amasis MT Pro" w:hAnsi="Amasis MT Pro"/>
        </w:rPr>
      </w:pPr>
      <w:r w:rsidRPr="0064307E">
        <w:rPr>
          <w:rFonts w:ascii="Amasis MT Pro" w:hAnsi="Amasis MT Pro"/>
        </w:rPr>
        <w:t xml:space="preserve"> </w:t>
      </w:r>
    </w:p>
    <w:tbl>
      <w:tblPr>
        <w:tblStyle w:val="TableGrid"/>
        <w:tblpPr w:leftFromText="180" w:rightFromText="180" w:vertAnchor="page" w:horzAnchor="margin" w:tblpY="511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1203DC" w:rsidRPr="0064307E" w14:paraId="5EB160BF" w14:textId="77777777" w:rsidTr="001203DC">
        <w:trPr>
          <w:trHeight w:val="567"/>
        </w:trPr>
        <w:tc>
          <w:tcPr>
            <w:tcW w:w="9071" w:type="dxa"/>
            <w:vAlign w:val="center"/>
          </w:tcPr>
          <w:p w14:paraId="73CB70C0" w14:textId="77777777" w:rsidR="001203DC" w:rsidRPr="0064307E" w:rsidRDefault="001203DC" w:rsidP="001203DC">
            <w:pPr>
              <w:pStyle w:val="ListParagraph"/>
              <w:numPr>
                <w:ilvl w:val="0"/>
                <w:numId w:val="41"/>
              </w:numPr>
              <w:rPr>
                <w:rFonts w:ascii="Amasis MT Pro" w:hAnsi="Amasis MT Pro"/>
                <w:b/>
                <w:bCs/>
              </w:rPr>
            </w:pPr>
            <w:r w:rsidRPr="0064307E">
              <w:rPr>
                <w:rFonts w:ascii="Amasis MT Pro" w:hAnsi="Amasis MT Pro"/>
                <w:b/>
                <w:bCs/>
              </w:rPr>
              <w:lastRenderedPageBreak/>
              <w:t>Academic Background</w:t>
            </w:r>
          </w:p>
        </w:tc>
      </w:tr>
      <w:tr w:rsidR="001203DC" w:rsidRPr="0064307E" w14:paraId="10743E66" w14:textId="77777777" w:rsidTr="001203DC">
        <w:trPr>
          <w:trHeight w:val="567"/>
        </w:trPr>
        <w:tc>
          <w:tcPr>
            <w:tcW w:w="9071" w:type="dxa"/>
            <w:vAlign w:val="center"/>
          </w:tcPr>
          <w:p w14:paraId="55D967E9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Name of the Primary School your son attended:</w:t>
            </w:r>
          </w:p>
        </w:tc>
      </w:tr>
      <w:tr w:rsidR="001203DC" w:rsidRPr="0064307E" w14:paraId="1A5CB17A" w14:textId="77777777" w:rsidTr="001203DC">
        <w:trPr>
          <w:trHeight w:val="567"/>
        </w:trPr>
        <w:tc>
          <w:tcPr>
            <w:tcW w:w="9071" w:type="dxa"/>
            <w:vAlign w:val="center"/>
          </w:tcPr>
          <w:p w14:paraId="568A7FFB" w14:textId="54131ED6" w:rsidR="001203DC" w:rsidRPr="0064307E" w:rsidRDefault="0064307E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C783FD" wp14:editId="13086DAB">
                      <wp:simplePos x="0" y="0"/>
                      <wp:positionH relativeFrom="column">
                        <wp:posOffset>5333365</wp:posOffset>
                      </wp:positionH>
                      <wp:positionV relativeFrom="paragraph">
                        <wp:posOffset>-12700</wp:posOffset>
                      </wp:positionV>
                      <wp:extent cx="179705" cy="171450"/>
                      <wp:effectExtent l="0" t="0" r="10795" b="19050"/>
                      <wp:wrapNone/>
                      <wp:docPr id="164252492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462C5" id="Rectangle 2" o:spid="_x0000_s1026" style="position:absolute;margin-left:419.95pt;margin-top:-1pt;width:14.1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" fillcolor="white [3212]" strokecolor="black [480]" strokeweight=".5pt"/>
                  </w:pict>
                </mc:Fallback>
              </mc:AlternateContent>
            </w:r>
            <w:r w:rsidR="001203DC"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2162BB4" wp14:editId="58A65194">
                      <wp:simplePos x="0" y="0"/>
                      <wp:positionH relativeFrom="column">
                        <wp:posOffset>4526280</wp:posOffset>
                      </wp:positionH>
                      <wp:positionV relativeFrom="paragraph">
                        <wp:posOffset>1905</wp:posOffset>
                      </wp:positionV>
                      <wp:extent cx="179705" cy="171450"/>
                      <wp:effectExtent l="0" t="0" r="10795" b="19050"/>
                      <wp:wrapNone/>
                      <wp:docPr id="102428889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8634" id="Rectangle 2" o:spid="_x0000_s1026" style="position:absolute;margin-left:356.4pt;margin-top:.15pt;width:14.1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" fillcolor="white [3212]" strokecolor="black [480]" strokeweight=".5pt"/>
                  </w:pict>
                </mc:Fallback>
              </mc:AlternateContent>
            </w:r>
            <w:r w:rsidR="001203DC" w:rsidRPr="0064307E">
              <w:rPr>
                <w:rFonts w:ascii="Amasis MT Pro" w:hAnsi="Amasis MT Pro"/>
              </w:rPr>
              <w:t xml:space="preserve">Has your son been granted an Irish Exemption in Primary School:          Yes                 No    </w:t>
            </w:r>
          </w:p>
        </w:tc>
      </w:tr>
      <w:tr w:rsidR="001203DC" w:rsidRPr="0064307E" w14:paraId="6515DBE1" w14:textId="77777777" w:rsidTr="001203DC">
        <w:trPr>
          <w:trHeight w:val="3855"/>
        </w:trPr>
        <w:tc>
          <w:tcPr>
            <w:tcW w:w="9071" w:type="dxa"/>
          </w:tcPr>
          <w:p w14:paraId="7111615F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</w:p>
          <w:p w14:paraId="42D1615D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Has your son been in receipt of any of the following in Primary School:</w:t>
            </w:r>
          </w:p>
          <w:p w14:paraId="7590FD55" w14:textId="77777777" w:rsidR="001203DC" w:rsidRPr="0064307E" w:rsidRDefault="001203DC" w:rsidP="001203DC">
            <w:pPr>
              <w:pStyle w:val="ListParagraph"/>
              <w:numPr>
                <w:ilvl w:val="0"/>
                <w:numId w:val="42"/>
              </w:num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Learning Support/Resource Teaching</w:t>
            </w:r>
          </w:p>
          <w:p w14:paraId="565389D5" w14:textId="77777777" w:rsidR="001203DC" w:rsidRPr="0064307E" w:rsidRDefault="001203DC" w:rsidP="001203DC">
            <w:pPr>
              <w:pStyle w:val="ListParagraph"/>
              <w:numPr>
                <w:ilvl w:val="0"/>
                <w:numId w:val="42"/>
              </w:num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The use of Assistive Technology</w:t>
            </w:r>
          </w:p>
          <w:p w14:paraId="5DDB9634" w14:textId="77777777" w:rsidR="001203DC" w:rsidRPr="0064307E" w:rsidRDefault="001203DC" w:rsidP="001203DC">
            <w:pPr>
              <w:pStyle w:val="ListParagraph"/>
              <w:numPr>
                <w:ilvl w:val="0"/>
                <w:numId w:val="42"/>
              </w:num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EAL (English as an Additional Language)</w:t>
            </w:r>
          </w:p>
          <w:p w14:paraId="4C1E4353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C59A8D" wp14:editId="5BDDFE64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149860</wp:posOffset>
                      </wp:positionV>
                      <wp:extent cx="179705" cy="171450"/>
                      <wp:effectExtent l="0" t="0" r="10795" b="19050"/>
                      <wp:wrapNone/>
                      <wp:docPr id="105925790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568E0" id="Rectangle 2" o:spid="_x0000_s1026" style="position:absolute;margin-left:80.3pt;margin-top:11.8pt;width:14.15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" fillcolor="white [3212]" strokecolor="black [480]" strokeweight=".5pt"/>
                  </w:pict>
                </mc:Fallback>
              </mc:AlternateContent>
            </w: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A0412C" wp14:editId="2FF10C0D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154305</wp:posOffset>
                      </wp:positionV>
                      <wp:extent cx="179705" cy="171450"/>
                      <wp:effectExtent l="0" t="0" r="10795" b="19050"/>
                      <wp:wrapNone/>
                      <wp:docPr id="34027942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1DDE" id="Rectangle 2" o:spid="_x0000_s1026" style="position:absolute;margin-left:20.15pt;margin-top:12.15pt;width:14.1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" fillcolor="white [3212]" strokecolor="black [480]" strokeweight=".5pt"/>
                  </w:pict>
                </mc:Fallback>
              </mc:AlternateContent>
            </w:r>
          </w:p>
          <w:p w14:paraId="40099959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Yes                No </w:t>
            </w:r>
          </w:p>
          <w:p w14:paraId="4B4CCF23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</w:p>
          <w:p w14:paraId="5CB34974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If “yes” please specify:</w:t>
            </w:r>
          </w:p>
        </w:tc>
      </w:tr>
      <w:tr w:rsidR="001203DC" w:rsidRPr="0064307E" w14:paraId="4EC1F664" w14:textId="77777777" w:rsidTr="001203DC">
        <w:trPr>
          <w:trHeight w:val="2438"/>
        </w:trPr>
        <w:tc>
          <w:tcPr>
            <w:tcW w:w="9071" w:type="dxa"/>
          </w:tcPr>
          <w:p w14:paraId="12A1206E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</w:p>
          <w:p w14:paraId="4A65DFB2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Does your son have an Educational Psychological Assessment Report:</w:t>
            </w:r>
          </w:p>
          <w:p w14:paraId="4143914C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682B1C" wp14:editId="0A3596D5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159385</wp:posOffset>
                      </wp:positionV>
                      <wp:extent cx="179705" cy="171450"/>
                      <wp:effectExtent l="0" t="0" r="10795" b="19050"/>
                      <wp:wrapNone/>
                      <wp:docPr id="138236909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A9C6D" id="Rectangle 2" o:spid="_x0000_s1026" style="position:absolute;margin-left:80.3pt;margin-top:12.55pt;width:14.1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" fillcolor="white [3212]" strokecolor="black [480]" strokeweight=".5pt"/>
                  </w:pict>
                </mc:Fallback>
              </mc:AlternateContent>
            </w: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58C638" wp14:editId="57B92D4E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154305</wp:posOffset>
                      </wp:positionV>
                      <wp:extent cx="179705" cy="171450"/>
                      <wp:effectExtent l="0" t="0" r="10795" b="19050"/>
                      <wp:wrapNone/>
                      <wp:docPr id="66927808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3FCD" id="Rectangle 2" o:spid="_x0000_s1026" style="position:absolute;margin-left:20.15pt;margin-top:12.15pt;width:14.1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" fillcolor="white [3212]" strokecolor="black [480]" strokeweight=".5pt"/>
                  </w:pict>
                </mc:Fallback>
              </mc:AlternateContent>
            </w:r>
          </w:p>
          <w:p w14:paraId="5829DE16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 xml:space="preserve">Yes                No </w:t>
            </w:r>
          </w:p>
          <w:p w14:paraId="5939C4C9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</w:p>
          <w:p w14:paraId="183F4836" w14:textId="77777777" w:rsidR="001203DC" w:rsidRPr="0064307E" w:rsidRDefault="001203DC" w:rsidP="001203DC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If “yes” please specify:</w:t>
            </w:r>
          </w:p>
        </w:tc>
      </w:tr>
    </w:tbl>
    <w:p w14:paraId="224FA464" w14:textId="031A385D" w:rsidR="006443BA" w:rsidRPr="0064307E" w:rsidRDefault="006443BA" w:rsidP="00F4013C">
      <w:pPr>
        <w:rPr>
          <w:rFonts w:ascii="Amasis MT Pro" w:hAnsi="Amasis MT Pro"/>
          <w:sz w:val="10"/>
          <w:szCs w:val="10"/>
        </w:rPr>
      </w:pPr>
    </w:p>
    <w:tbl>
      <w:tblPr>
        <w:tblStyle w:val="TableGrid"/>
        <w:tblW w:w="9070" w:type="dxa"/>
        <w:tblLook w:val="04A0" w:firstRow="1" w:lastRow="0" w:firstColumn="1" w:lastColumn="0" w:noHBand="0" w:noVBand="1"/>
      </w:tblPr>
      <w:tblGrid>
        <w:gridCol w:w="9070"/>
      </w:tblGrid>
      <w:tr w:rsidR="00B507BC" w:rsidRPr="0064307E" w14:paraId="2D75D8FB" w14:textId="77777777" w:rsidTr="00C630BA">
        <w:trPr>
          <w:trHeight w:val="567"/>
        </w:trPr>
        <w:tc>
          <w:tcPr>
            <w:tcW w:w="9070" w:type="dxa"/>
            <w:vAlign w:val="center"/>
          </w:tcPr>
          <w:p w14:paraId="3B4DA9BF" w14:textId="52D38346" w:rsidR="00B507BC" w:rsidRPr="00AE07ED" w:rsidRDefault="00AE07ED" w:rsidP="00AE07ED">
            <w:pPr>
              <w:pStyle w:val="ListParagraph"/>
              <w:numPr>
                <w:ilvl w:val="0"/>
                <w:numId w:val="41"/>
              </w:numPr>
              <w:rPr>
                <w:rFonts w:ascii="Amasis MT Pro" w:hAnsi="Amasis MT Pro"/>
                <w:b/>
                <w:bCs/>
              </w:rPr>
            </w:pPr>
            <w:r w:rsidRPr="00AE07ED">
              <w:rPr>
                <w:rFonts w:ascii="Amasis MT Pro" w:hAnsi="Amasis MT Pro"/>
                <w:b/>
                <w:bCs/>
              </w:rPr>
              <w:t>ASD Class</w:t>
            </w:r>
          </w:p>
        </w:tc>
      </w:tr>
      <w:tr w:rsidR="001511FD" w:rsidRPr="0064307E" w14:paraId="529B89A3" w14:textId="77777777" w:rsidTr="001203DC">
        <w:trPr>
          <w:trHeight w:val="1701"/>
        </w:trPr>
        <w:tc>
          <w:tcPr>
            <w:tcW w:w="9070" w:type="dxa"/>
          </w:tcPr>
          <w:p w14:paraId="641BA946" w14:textId="77777777" w:rsidR="00AC3275" w:rsidRPr="0064307E" w:rsidRDefault="00AC3275" w:rsidP="00AC3275">
            <w:pPr>
              <w:rPr>
                <w:rFonts w:ascii="Amasis MT Pro" w:hAnsi="Amasis MT Pro"/>
              </w:rPr>
            </w:pPr>
          </w:p>
          <w:p w14:paraId="1C6C7CE0" w14:textId="4D2AA0A3" w:rsidR="001203DC" w:rsidRDefault="00161E60" w:rsidP="00AC3275">
            <w:pPr>
              <w:rPr>
                <w:rFonts w:ascii="Amasis MT Pro" w:hAnsi="Amasis MT Pro"/>
              </w:rPr>
            </w:pPr>
            <w:r>
              <w:rPr>
                <w:rFonts w:ascii="Amasis MT Pro" w:hAnsi="Amasis MT Pro"/>
              </w:rPr>
              <w:t>Do you wish to apply for your son to be enrolled in the special class for students with Autism</w:t>
            </w:r>
            <w:r w:rsidR="004A1C51">
              <w:rPr>
                <w:rFonts w:ascii="Amasis MT Pro" w:hAnsi="Amasis MT Pro"/>
              </w:rPr>
              <w:t>?</w:t>
            </w:r>
          </w:p>
          <w:p w14:paraId="46E18074" w14:textId="6B1229AA" w:rsidR="00161E60" w:rsidRDefault="004A1C51" w:rsidP="00AC3275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D1BED1" wp14:editId="0E6B35C8">
                      <wp:simplePos x="0" y="0"/>
                      <wp:positionH relativeFrom="column">
                        <wp:posOffset>3479800</wp:posOffset>
                      </wp:positionH>
                      <wp:positionV relativeFrom="paragraph">
                        <wp:posOffset>151765</wp:posOffset>
                      </wp:positionV>
                      <wp:extent cx="179705" cy="171450"/>
                      <wp:effectExtent l="0" t="0" r="10795" b="19050"/>
                      <wp:wrapNone/>
                      <wp:docPr id="18954640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7215D" id="Rectangle 2" o:spid="_x0000_s1026" style="position:absolute;margin-left:274pt;margin-top:11.95pt;width:14.1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" fillcolor="white [3212]" strokecolor="black [480]" strokeweight=".5pt"/>
                  </w:pict>
                </mc:Fallback>
              </mc:AlternateContent>
            </w:r>
          </w:p>
          <w:p w14:paraId="5563C573" w14:textId="6DAF86B9" w:rsidR="00BB538C" w:rsidRDefault="00BB538C" w:rsidP="00AC3275">
            <w:pPr>
              <w:rPr>
                <w:rFonts w:ascii="Amasis MT Pro" w:hAnsi="Amasis MT Pro"/>
              </w:rPr>
            </w:pPr>
            <w:r>
              <w:rPr>
                <w:rFonts w:ascii="Amasis MT Pro" w:hAnsi="Amasis MT Pro"/>
              </w:rPr>
              <w:t xml:space="preserve">Please tick if </w:t>
            </w:r>
            <w:r w:rsidR="004A1C51">
              <w:rPr>
                <w:rFonts w:ascii="Amasis MT Pro" w:hAnsi="Amasis MT Pro"/>
              </w:rPr>
              <w:t xml:space="preserve">you are applying for the ASD Support Class   </w:t>
            </w:r>
          </w:p>
          <w:p w14:paraId="1D4CB22C" w14:textId="3EB218B0" w:rsidR="00BB538C" w:rsidRDefault="00BB538C" w:rsidP="00AC3275">
            <w:pPr>
              <w:rPr>
                <w:rFonts w:ascii="Amasis MT Pro" w:hAnsi="Amasis MT Pro"/>
              </w:rPr>
            </w:pPr>
          </w:p>
          <w:p w14:paraId="1AC159F2" w14:textId="6B67BE88" w:rsidR="00161E60" w:rsidRDefault="00F0294A" w:rsidP="00AC3275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C50C1B" wp14:editId="10A1E85A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170815</wp:posOffset>
                      </wp:positionV>
                      <wp:extent cx="179705" cy="171450"/>
                      <wp:effectExtent l="0" t="0" r="10795" b="19050"/>
                      <wp:wrapNone/>
                      <wp:docPr id="108185874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3E8C2" id="Rectangle 2" o:spid="_x0000_s1026" style="position:absolute;margin-left:157pt;margin-top:13.45pt;width:14.1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" fillcolor="white [3212]" strokecolor="black [480]" strokeweight=".5pt"/>
                  </w:pict>
                </mc:Fallback>
              </mc:AlternateContent>
            </w:r>
            <w:r w:rsidRPr="0064307E">
              <w:rPr>
                <w:rFonts w:ascii="Amasis MT Pro" w:hAnsi="Amasis MT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A9A648" wp14:editId="347E6A54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165100</wp:posOffset>
                      </wp:positionV>
                      <wp:extent cx="179705" cy="171450"/>
                      <wp:effectExtent l="0" t="0" r="10795" b="19050"/>
                      <wp:wrapNone/>
                      <wp:docPr id="121406867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/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E095F" id="Rectangle 2" o:spid="_x0000_s1026" style="position:absolute;margin-left:111.25pt;margin-top:13pt;width:14.1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" fillcolor="white [3212]" strokecolor="black [480]" strokeweight=".5pt"/>
                  </w:pict>
                </mc:Fallback>
              </mc:AlternateContent>
            </w:r>
            <w:r w:rsidR="00161E60">
              <w:rPr>
                <w:rFonts w:ascii="Amasis MT Pro" w:hAnsi="Amasis MT Pro"/>
              </w:rPr>
              <w:t xml:space="preserve"> </w:t>
            </w:r>
            <w:r w:rsidR="004A1C51">
              <w:rPr>
                <w:rFonts w:ascii="Amasis MT Pro" w:hAnsi="Amasis MT Pro"/>
              </w:rPr>
              <w:t xml:space="preserve">If your son is not allocated a place in this class, would you like to apply for a place in a mainstream class: </w:t>
            </w:r>
            <w:r>
              <w:rPr>
                <w:rFonts w:ascii="Amasis MT Pro" w:hAnsi="Amasis MT Pro"/>
              </w:rPr>
              <w:t xml:space="preserve"> </w:t>
            </w:r>
            <w:r w:rsidR="004A1C51">
              <w:rPr>
                <w:rFonts w:ascii="Amasis MT Pro" w:hAnsi="Amasis MT Pro"/>
              </w:rPr>
              <w:t>Yes</w:t>
            </w:r>
            <w:r>
              <w:rPr>
                <w:rFonts w:ascii="Amasis MT Pro" w:hAnsi="Amasis MT Pro"/>
              </w:rPr>
              <w:t xml:space="preserve">           No</w:t>
            </w:r>
          </w:p>
          <w:p w14:paraId="26A993E5" w14:textId="5169EA5C" w:rsidR="00F0294A" w:rsidRPr="0064307E" w:rsidRDefault="00F0294A" w:rsidP="00AC3275">
            <w:pPr>
              <w:rPr>
                <w:rFonts w:ascii="Amasis MT Pro" w:hAnsi="Amasis MT Pro"/>
              </w:rPr>
            </w:pPr>
          </w:p>
        </w:tc>
      </w:tr>
    </w:tbl>
    <w:p w14:paraId="61124211" w14:textId="113F22D1" w:rsidR="00BB50AA" w:rsidRPr="0064307E" w:rsidRDefault="00BB50AA" w:rsidP="006443BA">
      <w:pPr>
        <w:jc w:val="center"/>
        <w:rPr>
          <w:rFonts w:ascii="Amasis MT Pro" w:hAnsi="Amasis MT Pro"/>
          <w:sz w:val="10"/>
          <w:szCs w:val="10"/>
        </w:rPr>
      </w:pPr>
    </w:p>
    <w:tbl>
      <w:tblPr>
        <w:tblStyle w:val="TableGrid"/>
        <w:tblW w:w="9071" w:type="dxa"/>
        <w:tblLook w:val="04A0" w:firstRow="1" w:lastRow="0" w:firstColumn="1" w:lastColumn="0" w:noHBand="0" w:noVBand="1"/>
      </w:tblPr>
      <w:tblGrid>
        <w:gridCol w:w="9071"/>
      </w:tblGrid>
      <w:tr w:rsidR="003E128D" w:rsidRPr="0064307E" w14:paraId="72995310" w14:textId="77777777" w:rsidTr="00F4013C">
        <w:trPr>
          <w:trHeight w:val="567"/>
        </w:trPr>
        <w:tc>
          <w:tcPr>
            <w:tcW w:w="9071" w:type="dxa"/>
            <w:vAlign w:val="center"/>
          </w:tcPr>
          <w:p w14:paraId="32BC085B" w14:textId="623BDE23" w:rsidR="003E128D" w:rsidRPr="0064307E" w:rsidRDefault="003E128D" w:rsidP="003E128D">
            <w:pPr>
              <w:pStyle w:val="ListParagraph"/>
              <w:numPr>
                <w:ilvl w:val="0"/>
                <w:numId w:val="41"/>
              </w:numPr>
              <w:rPr>
                <w:rFonts w:ascii="Amasis MT Pro" w:hAnsi="Amasis MT Pro"/>
                <w:b/>
                <w:bCs/>
              </w:rPr>
            </w:pPr>
            <w:r w:rsidRPr="0064307E">
              <w:rPr>
                <w:rFonts w:ascii="Amasis MT Pro" w:hAnsi="Amasis MT Pro"/>
                <w:b/>
                <w:bCs/>
              </w:rPr>
              <w:t>Declaration &amp; Signatures:</w:t>
            </w:r>
          </w:p>
        </w:tc>
      </w:tr>
      <w:tr w:rsidR="00904872" w:rsidRPr="0064307E" w14:paraId="4E95D254" w14:textId="77777777" w:rsidTr="00F4013C">
        <w:trPr>
          <w:trHeight w:val="2957"/>
        </w:trPr>
        <w:tc>
          <w:tcPr>
            <w:tcW w:w="9071" w:type="dxa"/>
            <w:vAlign w:val="center"/>
          </w:tcPr>
          <w:p w14:paraId="2772647F" w14:textId="77777777" w:rsidR="00904872" w:rsidRDefault="00904872" w:rsidP="00904872">
            <w:pPr>
              <w:rPr>
                <w:rFonts w:ascii="Amasis MT Pro" w:hAnsi="Amasis MT Pro"/>
              </w:rPr>
            </w:pPr>
            <w:r w:rsidRPr="0064307E">
              <w:rPr>
                <w:rFonts w:ascii="Amasis MT Pro" w:hAnsi="Amasis MT Pro"/>
              </w:rPr>
              <w:t>I/We hereby apply for a place in St, Mary’s Knockbeg College for this student. I/ We accept the Catholic ethos of the school and respect and understand the value system this entails.   I/We accept the right of the school to impose sanctions for misconduct in accordance with the Code of Conduct and Rules.</w:t>
            </w:r>
          </w:p>
          <w:p w14:paraId="348A8647" w14:textId="77777777" w:rsidR="0064307E" w:rsidRDefault="0064307E" w:rsidP="00904872">
            <w:pPr>
              <w:rPr>
                <w:rFonts w:ascii="Amasis MT Pro" w:hAnsi="Amasis MT Pro"/>
                <w:b/>
                <w:bCs/>
              </w:rPr>
            </w:pPr>
          </w:p>
          <w:p w14:paraId="4E1AADF3" w14:textId="77777777" w:rsidR="0064307E" w:rsidRDefault="00AE07ED" w:rsidP="00904872">
            <w:pPr>
              <w:rPr>
                <w:rFonts w:ascii="Amasis MT Pro" w:hAnsi="Amasis MT Pro"/>
                <w:b/>
                <w:bCs/>
              </w:rPr>
            </w:pPr>
            <w:r>
              <w:rPr>
                <w:rFonts w:ascii="Amasis MT Pro" w:hAnsi="Amasis MT Pro"/>
                <w:b/>
                <w:bCs/>
              </w:rPr>
              <w:t>Applicant:  …………………………….</w:t>
            </w:r>
          </w:p>
          <w:p w14:paraId="3A467E9B" w14:textId="77777777" w:rsidR="00BC52F4" w:rsidRDefault="00BC52F4" w:rsidP="00904872">
            <w:pPr>
              <w:rPr>
                <w:rFonts w:ascii="Amasis MT Pro" w:hAnsi="Amasis MT Pro"/>
                <w:b/>
                <w:bCs/>
              </w:rPr>
            </w:pPr>
          </w:p>
          <w:p w14:paraId="2CF5DFEB" w14:textId="77777777" w:rsidR="00651678" w:rsidRDefault="00BC52F4" w:rsidP="00904872">
            <w:pPr>
              <w:rPr>
                <w:rFonts w:ascii="Amasis MT Pro" w:hAnsi="Amasis MT Pro"/>
                <w:b/>
                <w:bCs/>
              </w:rPr>
            </w:pPr>
            <w:r>
              <w:rPr>
                <w:rFonts w:ascii="Amasis MT Pro" w:hAnsi="Amasis MT Pro"/>
                <w:b/>
                <w:bCs/>
              </w:rPr>
              <w:t xml:space="preserve">Parent(s) / Guardian(s):  </w:t>
            </w:r>
            <w:r w:rsidR="00651678">
              <w:rPr>
                <w:rFonts w:ascii="Amasis MT Pro" w:hAnsi="Amasis MT Pro"/>
                <w:b/>
                <w:bCs/>
              </w:rPr>
              <w:t>……………………………</w:t>
            </w:r>
            <w:proofErr w:type="gramStart"/>
            <w:r w:rsidR="00651678">
              <w:rPr>
                <w:rFonts w:ascii="Amasis MT Pro" w:hAnsi="Amasis MT Pro"/>
                <w:b/>
                <w:bCs/>
              </w:rPr>
              <w:t>…..</w:t>
            </w:r>
            <w:proofErr w:type="gramEnd"/>
            <w:r w:rsidR="00651678">
              <w:rPr>
                <w:rFonts w:ascii="Amasis MT Pro" w:hAnsi="Amasis MT Pro"/>
                <w:b/>
                <w:bCs/>
              </w:rPr>
              <w:t xml:space="preserve">    ………………………………….</w:t>
            </w:r>
            <w:r>
              <w:rPr>
                <w:rFonts w:ascii="Amasis MT Pro" w:hAnsi="Amasis MT Pro"/>
                <w:b/>
                <w:bCs/>
              </w:rPr>
              <w:t xml:space="preserve"> </w:t>
            </w:r>
          </w:p>
          <w:p w14:paraId="0513CDF5" w14:textId="1BFC196E" w:rsidR="00F4013C" w:rsidRDefault="00651678" w:rsidP="00904872">
            <w:pPr>
              <w:rPr>
                <w:rFonts w:ascii="Amasis MT Pro" w:hAnsi="Amasis MT Pro"/>
              </w:rPr>
            </w:pPr>
            <w:r>
              <w:rPr>
                <w:rFonts w:ascii="Amasis MT Pro" w:hAnsi="Amasis MT Pro"/>
                <w:b/>
                <w:bCs/>
              </w:rPr>
              <w:t xml:space="preserve">                                                       </w:t>
            </w:r>
            <w:r w:rsidRPr="00651678">
              <w:rPr>
                <w:rFonts w:ascii="Amasis MT Pro" w:hAnsi="Amasis MT Pro"/>
                <w:i/>
                <w:iCs/>
              </w:rPr>
              <w:t xml:space="preserve"> </w:t>
            </w:r>
            <w:r>
              <w:rPr>
                <w:rFonts w:ascii="Amasis MT Pro" w:hAnsi="Amasis MT Pro"/>
                <w:i/>
                <w:iCs/>
              </w:rPr>
              <w:t xml:space="preserve">  </w:t>
            </w:r>
            <w:r w:rsidRPr="00651678">
              <w:rPr>
                <w:rFonts w:ascii="Amasis MT Pro" w:hAnsi="Amasis MT Pro"/>
              </w:rPr>
              <w:t xml:space="preserve">Mother    </w:t>
            </w:r>
            <w:r w:rsidR="00BC52F4" w:rsidRPr="00651678">
              <w:rPr>
                <w:rFonts w:ascii="Amasis MT Pro" w:hAnsi="Amasis MT Pro"/>
              </w:rPr>
              <w:t xml:space="preserve"> </w:t>
            </w:r>
            <w:r w:rsidRPr="00651678">
              <w:rPr>
                <w:rFonts w:ascii="Amasis MT Pro" w:hAnsi="Amasis MT Pro"/>
              </w:rPr>
              <w:t xml:space="preserve">                                         Father</w:t>
            </w:r>
          </w:p>
          <w:p w14:paraId="4F000392" w14:textId="7333F02D" w:rsidR="00651678" w:rsidRPr="00651678" w:rsidRDefault="00651678" w:rsidP="00904872">
            <w:pPr>
              <w:rPr>
                <w:rFonts w:ascii="Amasis MT Pro" w:hAnsi="Amasis MT Pro"/>
                <w:b/>
                <w:bCs/>
              </w:rPr>
            </w:pPr>
            <w:r w:rsidRPr="00651678">
              <w:rPr>
                <w:rFonts w:ascii="Amasis MT Pro" w:hAnsi="Amasis MT Pro"/>
                <w:b/>
                <w:bCs/>
              </w:rPr>
              <w:t>Date</w:t>
            </w:r>
            <w:r>
              <w:rPr>
                <w:rFonts w:ascii="Amasis MT Pro" w:hAnsi="Amasis MT Pro"/>
                <w:b/>
                <w:bCs/>
              </w:rPr>
              <w:t>:  ……………….</w:t>
            </w:r>
          </w:p>
        </w:tc>
      </w:tr>
    </w:tbl>
    <w:p w14:paraId="40621765" w14:textId="555269D6" w:rsidR="00315328" w:rsidRPr="0064307E" w:rsidRDefault="00315328" w:rsidP="00651678">
      <w:pPr>
        <w:rPr>
          <w:rFonts w:ascii="Amasis MT Pro" w:hAnsi="Amasis MT Pro"/>
        </w:rPr>
      </w:pPr>
    </w:p>
    <w:sectPr w:rsidR="00315328" w:rsidRPr="0064307E" w:rsidSect="00651678">
      <w:headerReference w:type="default" r:id="rId11"/>
      <w:pgSz w:w="11906" w:h="16838"/>
      <w:pgMar w:top="2030" w:right="1440" w:bottom="907" w:left="1440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9B01A" w14:textId="77777777" w:rsidR="00266EC1" w:rsidRDefault="00266EC1" w:rsidP="002D4D49">
      <w:pPr>
        <w:spacing w:after="0" w:line="240" w:lineRule="auto"/>
      </w:pPr>
      <w:r>
        <w:separator/>
      </w:r>
    </w:p>
  </w:endnote>
  <w:endnote w:type="continuationSeparator" w:id="0">
    <w:p w14:paraId="1BF8FD24" w14:textId="77777777" w:rsidR="00266EC1" w:rsidRDefault="00266EC1" w:rsidP="002D4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A230C" w14:textId="77777777" w:rsidR="00266EC1" w:rsidRDefault="00266EC1" w:rsidP="002D4D49">
      <w:pPr>
        <w:spacing w:after="0" w:line="240" w:lineRule="auto"/>
      </w:pPr>
      <w:r>
        <w:separator/>
      </w:r>
    </w:p>
  </w:footnote>
  <w:footnote w:type="continuationSeparator" w:id="0">
    <w:p w14:paraId="5BE68CE8" w14:textId="77777777" w:rsidR="00266EC1" w:rsidRDefault="00266EC1" w:rsidP="002D4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91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2"/>
      <w:gridCol w:w="3165"/>
      <w:gridCol w:w="3639"/>
    </w:tblGrid>
    <w:tr w:rsidR="00E9170F" w14:paraId="0492C247" w14:textId="77777777" w:rsidTr="6164AEB1">
      <w:trPr>
        <w:trHeight w:val="630"/>
      </w:trPr>
      <w:tc>
        <w:tcPr>
          <w:tcW w:w="4112" w:type="dxa"/>
        </w:tcPr>
        <w:p w14:paraId="1FBD0BAB" w14:textId="77777777" w:rsidR="00E9170F" w:rsidRPr="00C5760A" w:rsidRDefault="00C5760A" w:rsidP="006B1598">
          <w:pPr>
            <w:pStyle w:val="Header"/>
            <w:tabs>
              <w:tab w:val="clear" w:pos="4513"/>
              <w:tab w:val="clear" w:pos="9026"/>
              <w:tab w:val="right" w:pos="3422"/>
            </w:tabs>
            <w:rPr>
              <w:rFonts w:ascii="Garamond" w:hAnsi="Garamond"/>
              <w:b/>
              <w:color w:val="0070C0"/>
            </w:rPr>
          </w:pPr>
          <w:r w:rsidRPr="00C5760A">
            <w:rPr>
              <w:rFonts w:ascii="Garamond" w:hAnsi="Garamond"/>
              <w:b/>
              <w:color w:val="0070C0"/>
            </w:rPr>
            <w:t>Coláiste Muire</w:t>
          </w:r>
        </w:p>
        <w:p w14:paraId="151165FE" w14:textId="77777777" w:rsidR="00C5760A" w:rsidRPr="00C5760A" w:rsidRDefault="00C5760A" w:rsidP="006B1598">
          <w:pPr>
            <w:pStyle w:val="Header"/>
            <w:tabs>
              <w:tab w:val="clear" w:pos="4513"/>
              <w:tab w:val="clear" w:pos="9026"/>
              <w:tab w:val="right" w:pos="3422"/>
            </w:tabs>
            <w:rPr>
              <w:rFonts w:ascii="Garamond" w:hAnsi="Garamond"/>
              <w:b/>
              <w:noProof/>
              <w:color w:val="0070C0"/>
            </w:rPr>
          </w:pPr>
          <w:r w:rsidRPr="00C5760A">
            <w:rPr>
              <w:rFonts w:ascii="Garamond" w:hAnsi="Garamond"/>
              <w:b/>
              <w:noProof/>
              <w:color w:val="0070C0"/>
            </w:rPr>
            <w:t>Cnoc Beag</w:t>
          </w:r>
        </w:p>
        <w:p w14:paraId="092B8E37" w14:textId="50448CAD" w:rsidR="00C5760A" w:rsidRPr="00573E98" w:rsidRDefault="00C5760A" w:rsidP="006B1598">
          <w:pPr>
            <w:pStyle w:val="Header"/>
            <w:tabs>
              <w:tab w:val="clear" w:pos="4513"/>
              <w:tab w:val="clear" w:pos="9026"/>
              <w:tab w:val="right" w:pos="3422"/>
            </w:tabs>
            <w:rPr>
              <w:noProof/>
              <w:sz w:val="18"/>
              <w:szCs w:val="18"/>
            </w:rPr>
          </w:pPr>
          <w:r w:rsidRPr="00C5760A">
            <w:rPr>
              <w:rFonts w:ascii="Garamond" w:hAnsi="Garamond"/>
              <w:b/>
              <w:noProof/>
              <w:color w:val="0070C0"/>
            </w:rPr>
            <w:t>Ceatharlach</w:t>
          </w:r>
        </w:p>
      </w:tc>
      <w:tc>
        <w:tcPr>
          <w:tcW w:w="3165" w:type="dxa"/>
        </w:tcPr>
        <w:p w14:paraId="66FB8DE6" w14:textId="20A5C175" w:rsidR="00E9170F" w:rsidRPr="00573E98" w:rsidRDefault="00E9170F" w:rsidP="006B1598">
          <w:pPr>
            <w:pStyle w:val="Header"/>
            <w:tabs>
              <w:tab w:val="clear" w:pos="4513"/>
              <w:tab w:val="left" w:pos="1992"/>
            </w:tabs>
            <w:spacing w:after="20"/>
            <w:rPr>
              <w:noProof/>
            </w:rPr>
          </w:pPr>
        </w:p>
      </w:tc>
      <w:tc>
        <w:tcPr>
          <w:tcW w:w="3639" w:type="dxa"/>
        </w:tcPr>
        <w:p w14:paraId="67DB2BD2" w14:textId="77777777" w:rsidR="00E9170F" w:rsidRPr="00C5760A" w:rsidRDefault="00C5760A" w:rsidP="00DC57A9">
          <w:pPr>
            <w:pStyle w:val="Header"/>
            <w:spacing w:after="20"/>
            <w:ind w:right="284"/>
            <w:jc w:val="right"/>
            <w:rPr>
              <w:rFonts w:ascii="Garamond" w:hAnsi="Garamond"/>
              <w:b/>
              <w:bCs/>
              <w:iCs/>
              <w:color w:val="0070C0"/>
            </w:rPr>
          </w:pPr>
          <w:r w:rsidRPr="00C5760A">
            <w:rPr>
              <w:rFonts w:ascii="Garamond" w:hAnsi="Garamond"/>
              <w:b/>
              <w:bCs/>
              <w:iCs/>
              <w:color w:val="0070C0"/>
            </w:rPr>
            <w:t xml:space="preserve">St. Mary’s </w:t>
          </w:r>
          <w:proofErr w:type="spellStart"/>
          <w:r w:rsidRPr="00C5760A">
            <w:rPr>
              <w:rFonts w:ascii="Garamond" w:hAnsi="Garamond"/>
              <w:b/>
              <w:bCs/>
              <w:iCs/>
              <w:color w:val="0070C0"/>
            </w:rPr>
            <w:t>Knockbeg</w:t>
          </w:r>
          <w:proofErr w:type="spellEnd"/>
          <w:r w:rsidRPr="00C5760A">
            <w:rPr>
              <w:rFonts w:ascii="Garamond" w:hAnsi="Garamond"/>
              <w:b/>
              <w:bCs/>
              <w:iCs/>
              <w:color w:val="0070C0"/>
            </w:rPr>
            <w:t xml:space="preserve"> College</w:t>
          </w:r>
        </w:p>
        <w:p w14:paraId="4C461B44" w14:textId="77777777" w:rsidR="00C5760A" w:rsidRPr="00C5760A" w:rsidRDefault="00C5760A" w:rsidP="00DC57A9">
          <w:pPr>
            <w:pStyle w:val="Header"/>
            <w:spacing w:after="20"/>
            <w:ind w:right="284"/>
            <w:jc w:val="right"/>
            <w:rPr>
              <w:rFonts w:ascii="Garamond" w:hAnsi="Garamond"/>
              <w:b/>
              <w:bCs/>
              <w:iCs/>
              <w:color w:val="0070C0"/>
            </w:rPr>
          </w:pPr>
          <w:proofErr w:type="spellStart"/>
          <w:r w:rsidRPr="00C5760A">
            <w:rPr>
              <w:rFonts w:ascii="Garamond" w:hAnsi="Garamond"/>
              <w:b/>
              <w:bCs/>
              <w:iCs/>
              <w:color w:val="0070C0"/>
            </w:rPr>
            <w:t>Knockbeg</w:t>
          </w:r>
          <w:proofErr w:type="spellEnd"/>
        </w:p>
        <w:p w14:paraId="425651F3" w14:textId="6F26F1E2" w:rsidR="00C5760A" w:rsidRPr="006E1BFD" w:rsidRDefault="00C5760A" w:rsidP="00DC57A9">
          <w:pPr>
            <w:pStyle w:val="Header"/>
            <w:spacing w:after="20"/>
            <w:ind w:right="284"/>
            <w:jc w:val="right"/>
            <w:rPr>
              <w:rFonts w:ascii="Garamond" w:hAnsi="Garamond"/>
              <w:b/>
              <w:bCs/>
              <w:iCs/>
              <w:color w:val="595959"/>
            </w:rPr>
          </w:pPr>
          <w:r w:rsidRPr="00C5760A">
            <w:rPr>
              <w:rFonts w:ascii="Garamond" w:hAnsi="Garamond"/>
              <w:b/>
              <w:bCs/>
              <w:iCs/>
              <w:color w:val="0070C0"/>
            </w:rPr>
            <w:t>Carlow</w:t>
          </w:r>
        </w:p>
      </w:tc>
    </w:tr>
  </w:tbl>
  <w:p w14:paraId="0D33DFF5" w14:textId="6B0BB310" w:rsidR="002D4D49" w:rsidRDefault="009C5779" w:rsidP="00DD630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E16FCA" wp14:editId="152D5495">
              <wp:simplePos x="0" y="0"/>
              <wp:positionH relativeFrom="margin">
                <wp:posOffset>2266949</wp:posOffset>
              </wp:positionH>
              <wp:positionV relativeFrom="paragraph">
                <wp:posOffset>-812800</wp:posOffset>
              </wp:positionV>
              <wp:extent cx="1171575" cy="1000125"/>
              <wp:effectExtent l="0" t="0" r="28575" b="28575"/>
              <wp:wrapNone/>
              <wp:docPr id="62664320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CFFCB5B" w14:textId="22697046" w:rsidR="009C5779" w:rsidRDefault="009C5779">
                          <w:r>
                            <w:rPr>
                              <w:noProof/>
                              <w:lang w:val="en-GB"/>
                            </w:rPr>
                            <w:drawing>
                              <wp:inline distT="0" distB="0" distL="0" distR="0" wp14:anchorId="4204FD87" wp14:editId="6C0CD0CD">
                                <wp:extent cx="1000125" cy="1000125"/>
                                <wp:effectExtent l="0" t="0" r="0" b="0"/>
                                <wp:docPr id="1113084479" name="Picture 1113084479" descr="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125" cy="1000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16F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78.5pt;margin-top:-64pt;width:92.2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" fillcolor="white [3201]" strokecolor="white [3212]" strokeweight=".5pt">
              <v:textbox>
                <w:txbxContent>
                  <w:p w14:paraId="5CFFCB5B" w14:textId="22697046" w:rsidR="009C5779" w:rsidRDefault="009C5779">
                    <w:r>
                      <w:rPr>
                        <w:noProof/>
                        <w:lang w:val="en-GB"/>
                      </w:rPr>
                      <w:drawing>
                        <wp:inline distT="0" distB="0" distL="0" distR="0" wp14:anchorId="4204FD87" wp14:editId="6C0CD0CD">
                          <wp:extent cx="1000125" cy="1000125"/>
                          <wp:effectExtent l="0" t="0" r="0" b="0"/>
                          <wp:docPr id="1113084479" name="Picture 1113084479" descr="Imag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125" cy="10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5052F"/>
    <w:multiLevelType w:val="hybridMultilevel"/>
    <w:tmpl w:val="1222F6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62E9D"/>
    <w:multiLevelType w:val="hybridMultilevel"/>
    <w:tmpl w:val="9A02C100"/>
    <w:lvl w:ilvl="0" w:tplc="480AF58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BD94194"/>
    <w:multiLevelType w:val="hybridMultilevel"/>
    <w:tmpl w:val="3EA46B50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F19CA"/>
    <w:multiLevelType w:val="hybridMultilevel"/>
    <w:tmpl w:val="FD4AC9E0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C26AC"/>
    <w:multiLevelType w:val="hybridMultilevel"/>
    <w:tmpl w:val="E27C5AF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17B83"/>
    <w:multiLevelType w:val="hybridMultilevel"/>
    <w:tmpl w:val="2D40371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7405A9"/>
    <w:multiLevelType w:val="hybridMultilevel"/>
    <w:tmpl w:val="A1D294C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0F0E"/>
    <w:multiLevelType w:val="hybridMultilevel"/>
    <w:tmpl w:val="5DA01642"/>
    <w:lvl w:ilvl="0" w:tplc="1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C5824EA"/>
    <w:multiLevelType w:val="hybridMultilevel"/>
    <w:tmpl w:val="B6F42FD8"/>
    <w:lvl w:ilvl="0" w:tplc="9B6C2D56">
      <w:start w:val="3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250AB"/>
    <w:multiLevelType w:val="hybridMultilevel"/>
    <w:tmpl w:val="8B54B3F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7044F"/>
    <w:multiLevelType w:val="hybridMultilevel"/>
    <w:tmpl w:val="ABF44BE2"/>
    <w:lvl w:ilvl="0" w:tplc="8154E2B0">
      <w:start w:val="1"/>
      <w:numFmt w:val="decimal"/>
      <w:lvlText w:val="%1."/>
      <w:lvlJc w:val="left"/>
      <w:pPr>
        <w:ind w:left="720" w:hanging="360"/>
      </w:pPr>
    </w:lvl>
    <w:lvl w:ilvl="1" w:tplc="0896BD0A">
      <w:start w:val="1"/>
      <w:numFmt w:val="lowerLetter"/>
      <w:lvlText w:val="%2."/>
      <w:lvlJc w:val="left"/>
      <w:pPr>
        <w:ind w:left="1440" w:hanging="360"/>
      </w:pPr>
    </w:lvl>
    <w:lvl w:ilvl="2" w:tplc="BDA05C68">
      <w:start w:val="1"/>
      <w:numFmt w:val="lowerRoman"/>
      <w:lvlText w:val="%3."/>
      <w:lvlJc w:val="right"/>
      <w:pPr>
        <w:ind w:left="2160" w:hanging="180"/>
      </w:pPr>
    </w:lvl>
    <w:lvl w:ilvl="3" w:tplc="9F46B7B4">
      <w:start w:val="1"/>
      <w:numFmt w:val="decimal"/>
      <w:lvlText w:val="%4."/>
      <w:lvlJc w:val="left"/>
      <w:pPr>
        <w:ind w:left="2880" w:hanging="360"/>
      </w:pPr>
    </w:lvl>
    <w:lvl w:ilvl="4" w:tplc="2CE2574A">
      <w:start w:val="1"/>
      <w:numFmt w:val="lowerLetter"/>
      <w:lvlText w:val="%5."/>
      <w:lvlJc w:val="left"/>
      <w:pPr>
        <w:ind w:left="3600" w:hanging="360"/>
      </w:pPr>
    </w:lvl>
    <w:lvl w:ilvl="5" w:tplc="49F0F1CC">
      <w:start w:val="1"/>
      <w:numFmt w:val="lowerRoman"/>
      <w:lvlText w:val="%6."/>
      <w:lvlJc w:val="right"/>
      <w:pPr>
        <w:ind w:left="4320" w:hanging="180"/>
      </w:pPr>
    </w:lvl>
    <w:lvl w:ilvl="6" w:tplc="CA92E13A">
      <w:start w:val="1"/>
      <w:numFmt w:val="decimal"/>
      <w:lvlText w:val="%7."/>
      <w:lvlJc w:val="left"/>
      <w:pPr>
        <w:ind w:left="5040" w:hanging="360"/>
      </w:pPr>
    </w:lvl>
    <w:lvl w:ilvl="7" w:tplc="F07A0B4E">
      <w:start w:val="1"/>
      <w:numFmt w:val="lowerLetter"/>
      <w:lvlText w:val="%8."/>
      <w:lvlJc w:val="left"/>
      <w:pPr>
        <w:ind w:left="5760" w:hanging="360"/>
      </w:pPr>
    </w:lvl>
    <w:lvl w:ilvl="8" w:tplc="ED44F8E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51852"/>
    <w:multiLevelType w:val="hybridMultilevel"/>
    <w:tmpl w:val="15DC18A4"/>
    <w:lvl w:ilvl="0" w:tplc="93906D6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2" w15:restartNumberingAfterBreak="0">
    <w:nsid w:val="22217A87"/>
    <w:multiLevelType w:val="hybridMultilevel"/>
    <w:tmpl w:val="E1D2E5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2549C"/>
    <w:multiLevelType w:val="hybridMultilevel"/>
    <w:tmpl w:val="5174631A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D375D"/>
    <w:multiLevelType w:val="hybridMultilevel"/>
    <w:tmpl w:val="847C1D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4084E"/>
    <w:multiLevelType w:val="hybridMultilevel"/>
    <w:tmpl w:val="80DE6578"/>
    <w:lvl w:ilvl="0" w:tplc="D9CCFBCC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A5168"/>
    <w:multiLevelType w:val="hybridMultilevel"/>
    <w:tmpl w:val="CD386E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35896"/>
    <w:multiLevelType w:val="hybridMultilevel"/>
    <w:tmpl w:val="77A0BDEA"/>
    <w:lvl w:ilvl="0" w:tplc="18090011">
      <w:start w:val="1"/>
      <w:numFmt w:val="decimal"/>
      <w:lvlText w:val="%1)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E56201"/>
    <w:multiLevelType w:val="hybridMultilevel"/>
    <w:tmpl w:val="2B781C4A"/>
    <w:lvl w:ilvl="0" w:tplc="1809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2FAF7D7A"/>
    <w:multiLevelType w:val="hybridMultilevel"/>
    <w:tmpl w:val="12E4FFCE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F06EF3"/>
    <w:multiLevelType w:val="hybridMultilevel"/>
    <w:tmpl w:val="7D84CB1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622812"/>
    <w:multiLevelType w:val="hybridMultilevel"/>
    <w:tmpl w:val="EFC292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F62FB"/>
    <w:multiLevelType w:val="hybridMultilevel"/>
    <w:tmpl w:val="1FC072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14B68"/>
    <w:multiLevelType w:val="hybridMultilevel"/>
    <w:tmpl w:val="26142088"/>
    <w:lvl w:ilvl="0" w:tplc="1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68550E"/>
    <w:multiLevelType w:val="hybridMultilevel"/>
    <w:tmpl w:val="955C5E22"/>
    <w:lvl w:ilvl="0" w:tplc="47F63A54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3FCF33BB"/>
    <w:multiLevelType w:val="hybridMultilevel"/>
    <w:tmpl w:val="80D2896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1655EB"/>
    <w:multiLevelType w:val="hybridMultilevel"/>
    <w:tmpl w:val="89BA2B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464BC"/>
    <w:multiLevelType w:val="hybridMultilevel"/>
    <w:tmpl w:val="9ABA42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4A1172"/>
    <w:multiLevelType w:val="hybridMultilevel"/>
    <w:tmpl w:val="FE9098C6"/>
    <w:lvl w:ilvl="0" w:tplc="5B4261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FA7EEF"/>
    <w:multiLevelType w:val="hybridMultilevel"/>
    <w:tmpl w:val="9C6EA59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412586"/>
    <w:multiLevelType w:val="hybridMultilevel"/>
    <w:tmpl w:val="9AF088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A81EA6"/>
    <w:multiLevelType w:val="hybridMultilevel"/>
    <w:tmpl w:val="F37806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0D2E70"/>
    <w:multiLevelType w:val="hybridMultilevel"/>
    <w:tmpl w:val="E62852EE"/>
    <w:lvl w:ilvl="0" w:tplc="E1484D0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4E28E5"/>
    <w:multiLevelType w:val="hybridMultilevel"/>
    <w:tmpl w:val="12FA7A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BE4963"/>
    <w:multiLevelType w:val="hybridMultilevel"/>
    <w:tmpl w:val="4AB8FCB6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DF77674"/>
    <w:multiLevelType w:val="hybridMultilevel"/>
    <w:tmpl w:val="14BCDFB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F9257C"/>
    <w:multiLevelType w:val="hybridMultilevel"/>
    <w:tmpl w:val="A1884D6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E31A1"/>
    <w:multiLevelType w:val="hybridMultilevel"/>
    <w:tmpl w:val="3A0C56E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6B3B8B"/>
    <w:multiLevelType w:val="hybridMultilevel"/>
    <w:tmpl w:val="0A30418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FE4569"/>
    <w:multiLevelType w:val="hybridMultilevel"/>
    <w:tmpl w:val="45B0D4DE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 w15:restartNumberingAfterBreak="0">
    <w:nsid w:val="7B5842AA"/>
    <w:multiLevelType w:val="hybridMultilevel"/>
    <w:tmpl w:val="76BED20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B1094B"/>
    <w:multiLevelType w:val="hybridMultilevel"/>
    <w:tmpl w:val="690EABE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511486">
    <w:abstractNumId w:val="19"/>
  </w:num>
  <w:num w:numId="2" w16cid:durableId="717246373">
    <w:abstractNumId w:val="28"/>
  </w:num>
  <w:num w:numId="3" w16cid:durableId="2142842826">
    <w:abstractNumId w:val="21"/>
  </w:num>
  <w:num w:numId="4" w16cid:durableId="2105570222">
    <w:abstractNumId w:val="10"/>
  </w:num>
  <w:num w:numId="5" w16cid:durableId="119946737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757739">
    <w:abstractNumId w:val="29"/>
  </w:num>
  <w:num w:numId="7" w16cid:durableId="1519545075">
    <w:abstractNumId w:val="18"/>
  </w:num>
  <w:num w:numId="8" w16cid:durableId="215512902">
    <w:abstractNumId w:val="25"/>
  </w:num>
  <w:num w:numId="9" w16cid:durableId="840925081">
    <w:abstractNumId w:val="3"/>
  </w:num>
  <w:num w:numId="10" w16cid:durableId="347560931">
    <w:abstractNumId w:val="17"/>
  </w:num>
  <w:num w:numId="11" w16cid:durableId="301622619">
    <w:abstractNumId w:val="38"/>
  </w:num>
  <w:num w:numId="12" w16cid:durableId="1685474128">
    <w:abstractNumId w:val="2"/>
  </w:num>
  <w:num w:numId="13" w16cid:durableId="1325815101">
    <w:abstractNumId w:val="7"/>
  </w:num>
  <w:num w:numId="14" w16cid:durableId="653611308">
    <w:abstractNumId w:val="24"/>
  </w:num>
  <w:num w:numId="15" w16cid:durableId="61832491">
    <w:abstractNumId w:val="22"/>
  </w:num>
  <w:num w:numId="16" w16cid:durableId="1935478946">
    <w:abstractNumId w:val="34"/>
  </w:num>
  <w:num w:numId="17" w16cid:durableId="493881175">
    <w:abstractNumId w:val="26"/>
  </w:num>
  <w:num w:numId="18" w16cid:durableId="1564751057">
    <w:abstractNumId w:val="14"/>
  </w:num>
  <w:num w:numId="19" w16cid:durableId="818545063">
    <w:abstractNumId w:val="30"/>
  </w:num>
  <w:num w:numId="20" w16cid:durableId="1409576631">
    <w:abstractNumId w:val="12"/>
  </w:num>
  <w:num w:numId="21" w16cid:durableId="63914550">
    <w:abstractNumId w:val="27"/>
  </w:num>
  <w:num w:numId="22" w16cid:durableId="1426730714">
    <w:abstractNumId w:val="37"/>
  </w:num>
  <w:num w:numId="23" w16cid:durableId="713697499">
    <w:abstractNumId w:val="31"/>
  </w:num>
  <w:num w:numId="24" w16cid:durableId="285819593">
    <w:abstractNumId w:val="5"/>
  </w:num>
  <w:num w:numId="25" w16cid:durableId="789322652">
    <w:abstractNumId w:val="13"/>
  </w:num>
  <w:num w:numId="26" w16cid:durableId="1878620419">
    <w:abstractNumId w:val="40"/>
  </w:num>
  <w:num w:numId="27" w16cid:durableId="332685262">
    <w:abstractNumId w:val="36"/>
  </w:num>
  <w:num w:numId="28" w16cid:durableId="338311897">
    <w:abstractNumId w:val="23"/>
  </w:num>
  <w:num w:numId="29" w16cid:durableId="666595101">
    <w:abstractNumId w:val="0"/>
  </w:num>
  <w:num w:numId="30" w16cid:durableId="193200870">
    <w:abstractNumId w:val="33"/>
  </w:num>
  <w:num w:numId="31" w16cid:durableId="1196625711">
    <w:abstractNumId w:val="39"/>
  </w:num>
  <w:num w:numId="32" w16cid:durableId="1943537100">
    <w:abstractNumId w:val="16"/>
  </w:num>
  <w:num w:numId="33" w16cid:durableId="2050762019">
    <w:abstractNumId w:val="15"/>
  </w:num>
  <w:num w:numId="34" w16cid:durableId="444425572">
    <w:abstractNumId w:val="1"/>
  </w:num>
  <w:num w:numId="35" w16cid:durableId="1250579239">
    <w:abstractNumId w:val="11"/>
  </w:num>
  <w:num w:numId="36" w16cid:durableId="335231132">
    <w:abstractNumId w:val="32"/>
  </w:num>
  <w:num w:numId="37" w16cid:durableId="127513843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0900723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1832599872">
    <w:abstractNumId w:val="35"/>
  </w:num>
  <w:num w:numId="40" w16cid:durableId="1604722742">
    <w:abstractNumId w:val="4"/>
  </w:num>
  <w:num w:numId="41" w16cid:durableId="155997484">
    <w:abstractNumId w:val="20"/>
  </w:num>
  <w:num w:numId="42" w16cid:durableId="12726703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A10"/>
    <w:rsid w:val="000026F0"/>
    <w:rsid w:val="00002D6C"/>
    <w:rsid w:val="00010BC0"/>
    <w:rsid w:val="00011428"/>
    <w:rsid w:val="00015B0E"/>
    <w:rsid w:val="00017320"/>
    <w:rsid w:val="00025C76"/>
    <w:rsid w:val="00026A78"/>
    <w:rsid w:val="00030F04"/>
    <w:rsid w:val="00051BC1"/>
    <w:rsid w:val="00054443"/>
    <w:rsid w:val="000560F2"/>
    <w:rsid w:val="00064560"/>
    <w:rsid w:val="000721FB"/>
    <w:rsid w:val="00072B57"/>
    <w:rsid w:val="00086F3E"/>
    <w:rsid w:val="00093F6A"/>
    <w:rsid w:val="00095A82"/>
    <w:rsid w:val="00096E02"/>
    <w:rsid w:val="00097E53"/>
    <w:rsid w:val="000A641A"/>
    <w:rsid w:val="000A73DD"/>
    <w:rsid w:val="000D40BD"/>
    <w:rsid w:val="000E06FF"/>
    <w:rsid w:val="000F206C"/>
    <w:rsid w:val="000F44F7"/>
    <w:rsid w:val="000F6357"/>
    <w:rsid w:val="000F63AD"/>
    <w:rsid w:val="001001F1"/>
    <w:rsid w:val="00103252"/>
    <w:rsid w:val="00103F0F"/>
    <w:rsid w:val="00107384"/>
    <w:rsid w:val="00112770"/>
    <w:rsid w:val="001131F4"/>
    <w:rsid w:val="001147B7"/>
    <w:rsid w:val="001203DC"/>
    <w:rsid w:val="00127753"/>
    <w:rsid w:val="00137232"/>
    <w:rsid w:val="001511FD"/>
    <w:rsid w:val="001537A8"/>
    <w:rsid w:val="00157C4A"/>
    <w:rsid w:val="00161E60"/>
    <w:rsid w:val="00161EDC"/>
    <w:rsid w:val="00164008"/>
    <w:rsid w:val="00166F5B"/>
    <w:rsid w:val="001716A7"/>
    <w:rsid w:val="001754C3"/>
    <w:rsid w:val="00182B52"/>
    <w:rsid w:val="0018651D"/>
    <w:rsid w:val="00187598"/>
    <w:rsid w:val="001A0CD7"/>
    <w:rsid w:val="001A68B1"/>
    <w:rsid w:val="001A7416"/>
    <w:rsid w:val="001A7C4E"/>
    <w:rsid w:val="001B010E"/>
    <w:rsid w:val="001C26D3"/>
    <w:rsid w:val="001C7B09"/>
    <w:rsid w:val="001D1E41"/>
    <w:rsid w:val="001E2736"/>
    <w:rsid w:val="001F09DD"/>
    <w:rsid w:val="001F0B04"/>
    <w:rsid w:val="001F2A1D"/>
    <w:rsid w:val="0020276C"/>
    <w:rsid w:val="002108FF"/>
    <w:rsid w:val="00211A9E"/>
    <w:rsid w:val="00224968"/>
    <w:rsid w:val="002306B6"/>
    <w:rsid w:val="00236207"/>
    <w:rsid w:val="00240286"/>
    <w:rsid w:val="002413AE"/>
    <w:rsid w:val="00243093"/>
    <w:rsid w:val="002435A3"/>
    <w:rsid w:val="00244191"/>
    <w:rsid w:val="0024494A"/>
    <w:rsid w:val="00244ADC"/>
    <w:rsid w:val="00247014"/>
    <w:rsid w:val="002471DB"/>
    <w:rsid w:val="00251F20"/>
    <w:rsid w:val="002568CF"/>
    <w:rsid w:val="00260093"/>
    <w:rsid w:val="002629CC"/>
    <w:rsid w:val="00262B75"/>
    <w:rsid w:val="002637B3"/>
    <w:rsid w:val="00263AE1"/>
    <w:rsid w:val="00264403"/>
    <w:rsid w:val="00264C29"/>
    <w:rsid w:val="00266EC1"/>
    <w:rsid w:val="00272BD4"/>
    <w:rsid w:val="00283752"/>
    <w:rsid w:val="0029622A"/>
    <w:rsid w:val="002A2326"/>
    <w:rsid w:val="002A24ED"/>
    <w:rsid w:val="002B0BF1"/>
    <w:rsid w:val="002B373D"/>
    <w:rsid w:val="002B3B31"/>
    <w:rsid w:val="002B565E"/>
    <w:rsid w:val="002B6EDC"/>
    <w:rsid w:val="002C2C8A"/>
    <w:rsid w:val="002C37EA"/>
    <w:rsid w:val="002D1B6A"/>
    <w:rsid w:val="002D4D49"/>
    <w:rsid w:val="002D4EE2"/>
    <w:rsid w:val="002E2738"/>
    <w:rsid w:val="002E46F8"/>
    <w:rsid w:val="002F58C7"/>
    <w:rsid w:val="00303504"/>
    <w:rsid w:val="00315328"/>
    <w:rsid w:val="00315B48"/>
    <w:rsid w:val="003264BF"/>
    <w:rsid w:val="0033551D"/>
    <w:rsid w:val="003422CD"/>
    <w:rsid w:val="003436E6"/>
    <w:rsid w:val="00344D5C"/>
    <w:rsid w:val="0034555F"/>
    <w:rsid w:val="00357FEF"/>
    <w:rsid w:val="00366516"/>
    <w:rsid w:val="00370CE5"/>
    <w:rsid w:val="00383666"/>
    <w:rsid w:val="003865F3"/>
    <w:rsid w:val="003948CC"/>
    <w:rsid w:val="003A6378"/>
    <w:rsid w:val="003B34BD"/>
    <w:rsid w:val="003B5A3F"/>
    <w:rsid w:val="003B6910"/>
    <w:rsid w:val="003C3D26"/>
    <w:rsid w:val="003D0E33"/>
    <w:rsid w:val="003D34B5"/>
    <w:rsid w:val="003D4B68"/>
    <w:rsid w:val="003D4BA3"/>
    <w:rsid w:val="003E09A8"/>
    <w:rsid w:val="003E128D"/>
    <w:rsid w:val="003E267E"/>
    <w:rsid w:val="003E2D0B"/>
    <w:rsid w:val="003E4C88"/>
    <w:rsid w:val="003E4DC2"/>
    <w:rsid w:val="003E69F9"/>
    <w:rsid w:val="003F2D21"/>
    <w:rsid w:val="003F4DAF"/>
    <w:rsid w:val="003F6B7D"/>
    <w:rsid w:val="003F794A"/>
    <w:rsid w:val="004040A0"/>
    <w:rsid w:val="00407084"/>
    <w:rsid w:val="00416779"/>
    <w:rsid w:val="004222DE"/>
    <w:rsid w:val="00425047"/>
    <w:rsid w:val="00431A5C"/>
    <w:rsid w:val="004324D0"/>
    <w:rsid w:val="00432CEB"/>
    <w:rsid w:val="00433DC3"/>
    <w:rsid w:val="004370E9"/>
    <w:rsid w:val="0045062C"/>
    <w:rsid w:val="004509F6"/>
    <w:rsid w:val="004557E0"/>
    <w:rsid w:val="00456322"/>
    <w:rsid w:val="00472A08"/>
    <w:rsid w:val="00474221"/>
    <w:rsid w:val="00475EFA"/>
    <w:rsid w:val="0047679D"/>
    <w:rsid w:val="004828B2"/>
    <w:rsid w:val="00487DA0"/>
    <w:rsid w:val="00496301"/>
    <w:rsid w:val="00497E95"/>
    <w:rsid w:val="004A1C51"/>
    <w:rsid w:val="004A2932"/>
    <w:rsid w:val="004B0A6C"/>
    <w:rsid w:val="004B1502"/>
    <w:rsid w:val="004B1DDE"/>
    <w:rsid w:val="004B23C6"/>
    <w:rsid w:val="004B65EB"/>
    <w:rsid w:val="004B7E46"/>
    <w:rsid w:val="004C22E0"/>
    <w:rsid w:val="004D5DCE"/>
    <w:rsid w:val="004E12C7"/>
    <w:rsid w:val="004E57F0"/>
    <w:rsid w:val="004F4EBE"/>
    <w:rsid w:val="00502650"/>
    <w:rsid w:val="00511C68"/>
    <w:rsid w:val="00514107"/>
    <w:rsid w:val="005154F3"/>
    <w:rsid w:val="0051771A"/>
    <w:rsid w:val="00525094"/>
    <w:rsid w:val="00527D4E"/>
    <w:rsid w:val="0053296A"/>
    <w:rsid w:val="00534A98"/>
    <w:rsid w:val="00537B88"/>
    <w:rsid w:val="00540834"/>
    <w:rsid w:val="00540F76"/>
    <w:rsid w:val="00541CA8"/>
    <w:rsid w:val="00557C70"/>
    <w:rsid w:val="00560381"/>
    <w:rsid w:val="00571BEE"/>
    <w:rsid w:val="00573E98"/>
    <w:rsid w:val="005745A5"/>
    <w:rsid w:val="00576770"/>
    <w:rsid w:val="00577442"/>
    <w:rsid w:val="00580455"/>
    <w:rsid w:val="00582841"/>
    <w:rsid w:val="00583504"/>
    <w:rsid w:val="00592458"/>
    <w:rsid w:val="0059365D"/>
    <w:rsid w:val="005A21BB"/>
    <w:rsid w:val="005B5511"/>
    <w:rsid w:val="005B5E27"/>
    <w:rsid w:val="005B69F3"/>
    <w:rsid w:val="005B7153"/>
    <w:rsid w:val="005C00E5"/>
    <w:rsid w:val="005C1AA4"/>
    <w:rsid w:val="005C5339"/>
    <w:rsid w:val="005D1A69"/>
    <w:rsid w:val="005D55C2"/>
    <w:rsid w:val="005D5DF8"/>
    <w:rsid w:val="005D64C5"/>
    <w:rsid w:val="005D7641"/>
    <w:rsid w:val="005E5043"/>
    <w:rsid w:val="005E5B55"/>
    <w:rsid w:val="005E705F"/>
    <w:rsid w:val="005F0098"/>
    <w:rsid w:val="005F05F1"/>
    <w:rsid w:val="005F2CA3"/>
    <w:rsid w:val="00606B15"/>
    <w:rsid w:val="00612660"/>
    <w:rsid w:val="00613F7E"/>
    <w:rsid w:val="00622EF5"/>
    <w:rsid w:val="00625F81"/>
    <w:rsid w:val="006276A5"/>
    <w:rsid w:val="00627B12"/>
    <w:rsid w:val="006304D9"/>
    <w:rsid w:val="00633A10"/>
    <w:rsid w:val="0064307E"/>
    <w:rsid w:val="006443BA"/>
    <w:rsid w:val="00651678"/>
    <w:rsid w:val="00655670"/>
    <w:rsid w:val="006572FC"/>
    <w:rsid w:val="00657383"/>
    <w:rsid w:val="00657ADD"/>
    <w:rsid w:val="006604A2"/>
    <w:rsid w:val="00666BD1"/>
    <w:rsid w:val="00686EA7"/>
    <w:rsid w:val="006919E1"/>
    <w:rsid w:val="00695AAA"/>
    <w:rsid w:val="006A387C"/>
    <w:rsid w:val="006A6256"/>
    <w:rsid w:val="006B0566"/>
    <w:rsid w:val="006B2F22"/>
    <w:rsid w:val="006B4C18"/>
    <w:rsid w:val="006B5ADF"/>
    <w:rsid w:val="006C0AF7"/>
    <w:rsid w:val="006C2469"/>
    <w:rsid w:val="006D4A74"/>
    <w:rsid w:val="006D66F6"/>
    <w:rsid w:val="006E1BFD"/>
    <w:rsid w:val="006E3EAE"/>
    <w:rsid w:val="006E570C"/>
    <w:rsid w:val="006F1A9F"/>
    <w:rsid w:val="006F4179"/>
    <w:rsid w:val="00703F97"/>
    <w:rsid w:val="00706789"/>
    <w:rsid w:val="0070732B"/>
    <w:rsid w:val="00713BDC"/>
    <w:rsid w:val="00716681"/>
    <w:rsid w:val="00717CC4"/>
    <w:rsid w:val="0072286A"/>
    <w:rsid w:val="007233BF"/>
    <w:rsid w:val="00733B8A"/>
    <w:rsid w:val="00742BDE"/>
    <w:rsid w:val="00743837"/>
    <w:rsid w:val="00744285"/>
    <w:rsid w:val="007511EC"/>
    <w:rsid w:val="00752DD6"/>
    <w:rsid w:val="00763322"/>
    <w:rsid w:val="00763F52"/>
    <w:rsid w:val="00774C55"/>
    <w:rsid w:val="007906FC"/>
    <w:rsid w:val="00792B2C"/>
    <w:rsid w:val="007946F7"/>
    <w:rsid w:val="007A0AFE"/>
    <w:rsid w:val="007A1587"/>
    <w:rsid w:val="007A776E"/>
    <w:rsid w:val="007C3763"/>
    <w:rsid w:val="007E2B13"/>
    <w:rsid w:val="007E3E89"/>
    <w:rsid w:val="007E54AF"/>
    <w:rsid w:val="007E5E7F"/>
    <w:rsid w:val="007E6DB6"/>
    <w:rsid w:val="007F115D"/>
    <w:rsid w:val="007F37CC"/>
    <w:rsid w:val="007F52BD"/>
    <w:rsid w:val="008051CC"/>
    <w:rsid w:val="00806C9E"/>
    <w:rsid w:val="0082294F"/>
    <w:rsid w:val="00825B55"/>
    <w:rsid w:val="0083185F"/>
    <w:rsid w:val="008319AC"/>
    <w:rsid w:val="008338A4"/>
    <w:rsid w:val="00845041"/>
    <w:rsid w:val="0085157C"/>
    <w:rsid w:val="00851879"/>
    <w:rsid w:val="00853E44"/>
    <w:rsid w:val="0085452E"/>
    <w:rsid w:val="008570FB"/>
    <w:rsid w:val="008661C5"/>
    <w:rsid w:val="00867C70"/>
    <w:rsid w:val="008873F9"/>
    <w:rsid w:val="008904D2"/>
    <w:rsid w:val="0089295C"/>
    <w:rsid w:val="008A4375"/>
    <w:rsid w:val="008B1109"/>
    <w:rsid w:val="008B1E20"/>
    <w:rsid w:val="008B1E28"/>
    <w:rsid w:val="008B23B8"/>
    <w:rsid w:val="008B3327"/>
    <w:rsid w:val="008B769A"/>
    <w:rsid w:val="008C593A"/>
    <w:rsid w:val="008D770A"/>
    <w:rsid w:val="008E08C9"/>
    <w:rsid w:val="008F4B92"/>
    <w:rsid w:val="008F6A73"/>
    <w:rsid w:val="00904052"/>
    <w:rsid w:val="00904872"/>
    <w:rsid w:val="00915EB0"/>
    <w:rsid w:val="009323BD"/>
    <w:rsid w:val="009332B8"/>
    <w:rsid w:val="0093674E"/>
    <w:rsid w:val="00937C79"/>
    <w:rsid w:val="009540DA"/>
    <w:rsid w:val="00961DE6"/>
    <w:rsid w:val="00961E03"/>
    <w:rsid w:val="00963C73"/>
    <w:rsid w:val="00964BE8"/>
    <w:rsid w:val="0096782F"/>
    <w:rsid w:val="00982C66"/>
    <w:rsid w:val="00985E90"/>
    <w:rsid w:val="00986254"/>
    <w:rsid w:val="009A101C"/>
    <w:rsid w:val="009A3E49"/>
    <w:rsid w:val="009B5B76"/>
    <w:rsid w:val="009B6EB0"/>
    <w:rsid w:val="009C5779"/>
    <w:rsid w:val="009C6EC3"/>
    <w:rsid w:val="009C79E5"/>
    <w:rsid w:val="009D4F60"/>
    <w:rsid w:val="009D678F"/>
    <w:rsid w:val="009E4C3C"/>
    <w:rsid w:val="009F15F9"/>
    <w:rsid w:val="009F320C"/>
    <w:rsid w:val="009F60AA"/>
    <w:rsid w:val="00A009AF"/>
    <w:rsid w:val="00A057A5"/>
    <w:rsid w:val="00A05FEB"/>
    <w:rsid w:val="00A101E8"/>
    <w:rsid w:val="00A1681E"/>
    <w:rsid w:val="00A20773"/>
    <w:rsid w:val="00A20BB8"/>
    <w:rsid w:val="00A27732"/>
    <w:rsid w:val="00A311D4"/>
    <w:rsid w:val="00A33F0B"/>
    <w:rsid w:val="00A37152"/>
    <w:rsid w:val="00A41BDD"/>
    <w:rsid w:val="00A518FD"/>
    <w:rsid w:val="00A51CD9"/>
    <w:rsid w:val="00A55DBF"/>
    <w:rsid w:val="00A56382"/>
    <w:rsid w:val="00A563CE"/>
    <w:rsid w:val="00A84556"/>
    <w:rsid w:val="00A87BD5"/>
    <w:rsid w:val="00A913C6"/>
    <w:rsid w:val="00A975FD"/>
    <w:rsid w:val="00AA0E5E"/>
    <w:rsid w:val="00AA124C"/>
    <w:rsid w:val="00AA6D50"/>
    <w:rsid w:val="00AB3559"/>
    <w:rsid w:val="00AC3275"/>
    <w:rsid w:val="00AC645E"/>
    <w:rsid w:val="00AD7BAE"/>
    <w:rsid w:val="00AE07ED"/>
    <w:rsid w:val="00AE2A51"/>
    <w:rsid w:val="00AE4A29"/>
    <w:rsid w:val="00AF5B84"/>
    <w:rsid w:val="00B03D9E"/>
    <w:rsid w:val="00B22C2A"/>
    <w:rsid w:val="00B233C0"/>
    <w:rsid w:val="00B26E1B"/>
    <w:rsid w:val="00B31CB4"/>
    <w:rsid w:val="00B33E9B"/>
    <w:rsid w:val="00B4051B"/>
    <w:rsid w:val="00B41DA3"/>
    <w:rsid w:val="00B471EF"/>
    <w:rsid w:val="00B507BC"/>
    <w:rsid w:val="00B55A41"/>
    <w:rsid w:val="00B60992"/>
    <w:rsid w:val="00B651F6"/>
    <w:rsid w:val="00B67311"/>
    <w:rsid w:val="00B67391"/>
    <w:rsid w:val="00B7491D"/>
    <w:rsid w:val="00B80E0C"/>
    <w:rsid w:val="00B82CD4"/>
    <w:rsid w:val="00B848EE"/>
    <w:rsid w:val="00B8784E"/>
    <w:rsid w:val="00B96ADE"/>
    <w:rsid w:val="00BA7957"/>
    <w:rsid w:val="00BB1665"/>
    <w:rsid w:val="00BB4E8E"/>
    <w:rsid w:val="00BB50AA"/>
    <w:rsid w:val="00BB534D"/>
    <w:rsid w:val="00BB538C"/>
    <w:rsid w:val="00BC044F"/>
    <w:rsid w:val="00BC4E7A"/>
    <w:rsid w:val="00BC4EE0"/>
    <w:rsid w:val="00BC52F4"/>
    <w:rsid w:val="00BE1D42"/>
    <w:rsid w:val="00BF2D07"/>
    <w:rsid w:val="00BF47FD"/>
    <w:rsid w:val="00BF4CEA"/>
    <w:rsid w:val="00C051B8"/>
    <w:rsid w:val="00C05B84"/>
    <w:rsid w:val="00C12B17"/>
    <w:rsid w:val="00C14526"/>
    <w:rsid w:val="00C15051"/>
    <w:rsid w:val="00C253F2"/>
    <w:rsid w:val="00C31C7B"/>
    <w:rsid w:val="00C3362A"/>
    <w:rsid w:val="00C33EDD"/>
    <w:rsid w:val="00C46342"/>
    <w:rsid w:val="00C474B6"/>
    <w:rsid w:val="00C505A4"/>
    <w:rsid w:val="00C56CCB"/>
    <w:rsid w:val="00C5760A"/>
    <w:rsid w:val="00C66985"/>
    <w:rsid w:val="00C67DB5"/>
    <w:rsid w:val="00C84AF9"/>
    <w:rsid w:val="00C923CC"/>
    <w:rsid w:val="00C96931"/>
    <w:rsid w:val="00C974F0"/>
    <w:rsid w:val="00CA06C8"/>
    <w:rsid w:val="00CA3324"/>
    <w:rsid w:val="00CB7808"/>
    <w:rsid w:val="00CC0CB0"/>
    <w:rsid w:val="00CC3262"/>
    <w:rsid w:val="00CC4E37"/>
    <w:rsid w:val="00CD1141"/>
    <w:rsid w:val="00CD233A"/>
    <w:rsid w:val="00CD3123"/>
    <w:rsid w:val="00CD3263"/>
    <w:rsid w:val="00CD7FB3"/>
    <w:rsid w:val="00CE0AD6"/>
    <w:rsid w:val="00CE17E9"/>
    <w:rsid w:val="00CF188A"/>
    <w:rsid w:val="00CF493C"/>
    <w:rsid w:val="00CF57DA"/>
    <w:rsid w:val="00CF73BE"/>
    <w:rsid w:val="00D12BED"/>
    <w:rsid w:val="00D1342F"/>
    <w:rsid w:val="00D25C3E"/>
    <w:rsid w:val="00D367FA"/>
    <w:rsid w:val="00D36838"/>
    <w:rsid w:val="00D550DB"/>
    <w:rsid w:val="00D555AF"/>
    <w:rsid w:val="00D562F0"/>
    <w:rsid w:val="00D57456"/>
    <w:rsid w:val="00D81135"/>
    <w:rsid w:val="00D828A7"/>
    <w:rsid w:val="00D85538"/>
    <w:rsid w:val="00D90532"/>
    <w:rsid w:val="00D94195"/>
    <w:rsid w:val="00DA2825"/>
    <w:rsid w:val="00DA6D97"/>
    <w:rsid w:val="00DB4C48"/>
    <w:rsid w:val="00DC57A9"/>
    <w:rsid w:val="00DD2329"/>
    <w:rsid w:val="00DD6307"/>
    <w:rsid w:val="00DD7A99"/>
    <w:rsid w:val="00DE1A2C"/>
    <w:rsid w:val="00DE26AF"/>
    <w:rsid w:val="00DE45BA"/>
    <w:rsid w:val="00DF0B85"/>
    <w:rsid w:val="00DF59F6"/>
    <w:rsid w:val="00DF7381"/>
    <w:rsid w:val="00E00ABC"/>
    <w:rsid w:val="00E02287"/>
    <w:rsid w:val="00E027E0"/>
    <w:rsid w:val="00E03D9A"/>
    <w:rsid w:val="00E06CBF"/>
    <w:rsid w:val="00E07C94"/>
    <w:rsid w:val="00E17BE1"/>
    <w:rsid w:val="00E20D0A"/>
    <w:rsid w:val="00E23039"/>
    <w:rsid w:val="00E25E8F"/>
    <w:rsid w:val="00E2747B"/>
    <w:rsid w:val="00E27A24"/>
    <w:rsid w:val="00E32437"/>
    <w:rsid w:val="00E37FA7"/>
    <w:rsid w:val="00E413C5"/>
    <w:rsid w:val="00E427CE"/>
    <w:rsid w:val="00E477A0"/>
    <w:rsid w:val="00E47D53"/>
    <w:rsid w:val="00E54F5F"/>
    <w:rsid w:val="00E62B9D"/>
    <w:rsid w:val="00E66E6D"/>
    <w:rsid w:val="00E71A53"/>
    <w:rsid w:val="00E71CB5"/>
    <w:rsid w:val="00E724DD"/>
    <w:rsid w:val="00E746C4"/>
    <w:rsid w:val="00E74E1D"/>
    <w:rsid w:val="00E9170F"/>
    <w:rsid w:val="00E95427"/>
    <w:rsid w:val="00E96C8C"/>
    <w:rsid w:val="00EA49FF"/>
    <w:rsid w:val="00EB2779"/>
    <w:rsid w:val="00EC3104"/>
    <w:rsid w:val="00EC40E6"/>
    <w:rsid w:val="00ED2982"/>
    <w:rsid w:val="00ED7A87"/>
    <w:rsid w:val="00EE78A4"/>
    <w:rsid w:val="00EE7C71"/>
    <w:rsid w:val="00EF0E3C"/>
    <w:rsid w:val="00EF27F6"/>
    <w:rsid w:val="00F0294A"/>
    <w:rsid w:val="00F02DFC"/>
    <w:rsid w:val="00F11B62"/>
    <w:rsid w:val="00F14AF8"/>
    <w:rsid w:val="00F150C1"/>
    <w:rsid w:val="00F21258"/>
    <w:rsid w:val="00F4013C"/>
    <w:rsid w:val="00F41843"/>
    <w:rsid w:val="00F426F3"/>
    <w:rsid w:val="00F44A54"/>
    <w:rsid w:val="00F473B2"/>
    <w:rsid w:val="00F50751"/>
    <w:rsid w:val="00F52C5A"/>
    <w:rsid w:val="00F562EC"/>
    <w:rsid w:val="00F606C0"/>
    <w:rsid w:val="00F80151"/>
    <w:rsid w:val="00F844CC"/>
    <w:rsid w:val="00F858C8"/>
    <w:rsid w:val="00F92FD3"/>
    <w:rsid w:val="00F94A0D"/>
    <w:rsid w:val="00FA17B8"/>
    <w:rsid w:val="00FB0718"/>
    <w:rsid w:val="00FB2D40"/>
    <w:rsid w:val="00FB6BB1"/>
    <w:rsid w:val="00FB768F"/>
    <w:rsid w:val="00FC19AB"/>
    <w:rsid w:val="00FD1A4F"/>
    <w:rsid w:val="00FD58EB"/>
    <w:rsid w:val="00FD64AA"/>
    <w:rsid w:val="00FE3E71"/>
    <w:rsid w:val="00FE573E"/>
    <w:rsid w:val="00FE5E33"/>
    <w:rsid w:val="00FF0D87"/>
    <w:rsid w:val="00FF43C2"/>
    <w:rsid w:val="00FF4813"/>
    <w:rsid w:val="00FF7037"/>
    <w:rsid w:val="6164A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91502"/>
  <w15:docId w15:val="{91997A02-3914-4C7A-A6C1-2151B4DE5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D49"/>
    <w:rPr>
      <w:rFonts w:eastAsiaTheme="minorEastAsia"/>
      <w:lang w:eastAsia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62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D49"/>
  </w:style>
  <w:style w:type="paragraph" w:styleId="Footer">
    <w:name w:val="footer"/>
    <w:basedOn w:val="Normal"/>
    <w:link w:val="FooterChar"/>
    <w:uiPriority w:val="99"/>
    <w:unhideWhenUsed/>
    <w:rsid w:val="002D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D49"/>
  </w:style>
  <w:style w:type="paragraph" w:styleId="BalloonText">
    <w:name w:val="Balloon Text"/>
    <w:basedOn w:val="Normal"/>
    <w:link w:val="BalloonTextChar"/>
    <w:uiPriority w:val="99"/>
    <w:semiHidden/>
    <w:unhideWhenUsed/>
    <w:rsid w:val="002D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D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4D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D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1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E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E41"/>
    <w:rPr>
      <w:rFonts w:eastAsiaTheme="minorEastAsia"/>
      <w:sz w:val="20"/>
      <w:szCs w:val="20"/>
      <w:lang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E41"/>
    <w:rPr>
      <w:rFonts w:eastAsiaTheme="minorEastAsia"/>
      <w:b/>
      <w:bCs/>
      <w:sz w:val="20"/>
      <w:szCs w:val="20"/>
      <w:lang w:eastAsia="en-IE"/>
    </w:rPr>
  </w:style>
  <w:style w:type="table" w:styleId="TableGrid">
    <w:name w:val="Table Grid"/>
    <w:basedOn w:val="TableNormal"/>
    <w:uiPriority w:val="39"/>
    <w:rsid w:val="008A4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986254"/>
    <w:rPr>
      <w:rFonts w:asciiTheme="majorHAnsi" w:eastAsiaTheme="majorEastAsia" w:hAnsiTheme="majorHAnsi" w:cstheme="majorBidi"/>
      <w:b/>
      <w:bCs/>
      <w:color w:val="4F81BD" w:themeColor="accent1"/>
      <w:lang w:eastAsia="en-IE"/>
    </w:rPr>
  </w:style>
  <w:style w:type="character" w:customStyle="1" w:styleId="jmbred">
    <w:name w:val="jmb_red"/>
    <w:basedOn w:val="DefaultParagraphFont"/>
    <w:rsid w:val="00E9170F"/>
  </w:style>
  <w:style w:type="character" w:customStyle="1" w:styleId="Heading1Char">
    <w:name w:val="Heading 1 Char"/>
    <w:basedOn w:val="DefaultParagraphFont"/>
    <w:link w:val="Heading1"/>
    <w:uiPriority w:val="9"/>
    <w:rsid w:val="002D1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IE"/>
    </w:rPr>
  </w:style>
  <w:style w:type="paragraph" w:styleId="NoSpacing">
    <w:name w:val="No Spacing"/>
    <w:uiPriority w:val="1"/>
    <w:qFormat/>
    <w:rsid w:val="004E57F0"/>
    <w:pPr>
      <w:spacing w:after="0" w:line="240" w:lineRule="auto"/>
    </w:pPr>
    <w:rPr>
      <w:rFonts w:eastAsiaTheme="minorEastAsia"/>
      <w:lang w:eastAsia="en-IE"/>
    </w:rPr>
  </w:style>
  <w:style w:type="paragraph" w:styleId="BodyText">
    <w:name w:val="Body Text"/>
    <w:basedOn w:val="Normal"/>
    <w:link w:val="BodyTextChar"/>
    <w:rsid w:val="00103F0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103F0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202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D2982"/>
    <w:pPr>
      <w:widowControl w:val="0"/>
      <w:autoSpaceDE w:val="0"/>
      <w:autoSpaceDN w:val="0"/>
      <w:spacing w:before="207" w:after="0" w:line="240" w:lineRule="auto"/>
      <w:ind w:left="107"/>
    </w:pPr>
    <w:rPr>
      <w:rFonts w:ascii="Georgia" w:eastAsia="Georgia" w:hAnsi="Georgia" w:cs="Georgia"/>
      <w:lang w:val="en-US" w:eastAsia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2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knockbegcollege.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cipal\Documents\Custom%20Office%20Templates\school%20template%20Aug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9321A94544C4A9351AD72F900D43F" ma:contentTypeVersion="11" ma:contentTypeDescription="Create a new document." ma:contentTypeScope="" ma:versionID="14bfc3ef11bf7042266123392066e6cc">
  <xsd:schema xmlns:xsd="http://www.w3.org/2001/XMLSchema" xmlns:xs="http://www.w3.org/2001/XMLSchema" xmlns:p="http://schemas.microsoft.com/office/2006/metadata/properties" xmlns:ns3="8e2dec09-7db2-44bc-a18b-642ba743aac2" xmlns:ns4="4c983245-82fc-4a74-ac54-f39513d4095b" targetNamespace="http://schemas.microsoft.com/office/2006/metadata/properties" ma:root="true" ma:fieldsID="1d2c9806945e2983b891410d35914494" ns3:_="" ns4:_="">
    <xsd:import namespace="8e2dec09-7db2-44bc-a18b-642ba743aac2"/>
    <xsd:import namespace="4c983245-82fc-4a74-ac54-f39513d409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dec09-7db2-44bc-a18b-642ba743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83245-82fc-4a74-ac54-f39513d40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CF68EA-72BA-423F-9610-E5632F5953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344F72-AA66-47EA-BBAC-CC2FDB6C56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770AB-9FAA-4B7F-BB59-95D491B75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dec09-7db2-44bc-a18b-642ba743aac2"/>
    <ds:schemaRef ds:uri="4c983245-82fc-4a74-ac54-f39513d40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template Aug 2019</Template>
  <TotalTime>1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principal@knockbegcollege.ie</dc:creator>
  <cp:lastModifiedBy>John Maye</cp:lastModifiedBy>
  <cp:revision>2</cp:revision>
  <cp:lastPrinted>2025-04-10T11:37:00Z</cp:lastPrinted>
  <dcterms:created xsi:type="dcterms:W3CDTF">2025-09-08T14:40:00Z</dcterms:created>
  <dcterms:modified xsi:type="dcterms:W3CDTF">2025-09-08T14:40:00Z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0x0101009749321A94544C4A9351AD72F900D43F</vt:lpwstr>
  </property>
</Properties>
</file>